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A97" w:rsidRDefault="00C72DCA" w:rsidP="006A6E4C">
      <w:pPr>
        <w:rPr>
          <w:b/>
          <w:sz w:val="32"/>
          <w:lang w:val="en-US"/>
        </w:rPr>
      </w:pPr>
      <w:r>
        <w:rPr>
          <w:b/>
          <w:noProof/>
          <w:sz w:val="32"/>
          <w:lang w:eastAsia="da-D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4586800</wp:posOffset>
            </wp:positionH>
            <wp:positionV relativeFrom="paragraph">
              <wp:posOffset>-125095</wp:posOffset>
            </wp:positionV>
            <wp:extent cx="1066800" cy="514350"/>
            <wp:effectExtent l="0" t="0" r="0" b="0"/>
            <wp:wrapNone/>
            <wp:docPr id="10" name="Picture 1" descr="http://www.vardebk.dk/uf/10000_19999/17085/a721c649538c206c69c9c0d9f114b3f0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ardebk.dk/uf/10000_19999/17085/a721c649538c206c69c9c0d9f114b3f0.jpg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E4C" w:rsidRPr="006A6E4C" w:rsidRDefault="006A6E4C" w:rsidP="006A6E4C">
      <w:pPr>
        <w:rPr>
          <w:b/>
          <w:sz w:val="32"/>
          <w:lang w:val="en-US"/>
        </w:rPr>
      </w:pPr>
      <w:r>
        <w:rPr>
          <w:b/>
          <w:sz w:val="32"/>
          <w:lang w:val="en-US"/>
        </w:rPr>
        <w:t xml:space="preserve">Annual Meeting </w:t>
      </w:r>
      <w:r w:rsidR="001378CC">
        <w:rPr>
          <w:b/>
          <w:sz w:val="32"/>
          <w:lang w:val="en-US"/>
        </w:rPr>
        <w:t>P</w:t>
      </w:r>
      <w:r>
        <w:rPr>
          <w:b/>
          <w:sz w:val="32"/>
          <w:lang w:val="en-US"/>
        </w:rPr>
        <w:t>rogram</w:t>
      </w:r>
    </w:p>
    <w:p w:rsidR="006A6E4C" w:rsidRPr="00476003" w:rsidRDefault="00822EC2" w:rsidP="006A6E4C">
      <w:pPr>
        <w:rPr>
          <w:b/>
          <w:sz w:val="32"/>
          <w:lang w:val="en-US"/>
        </w:rPr>
      </w:pPr>
      <w:r w:rsidRPr="00476003">
        <w:rPr>
          <w:lang w:val="en-US"/>
        </w:rPr>
        <w:t>Nymindegab K</w:t>
      </w:r>
      <w:r w:rsidR="002E5C28" w:rsidRPr="00476003">
        <w:rPr>
          <w:lang w:val="en-US"/>
        </w:rPr>
        <w:t>ro</w:t>
      </w:r>
      <w:r w:rsidR="006A6E4C" w:rsidRPr="00476003">
        <w:rPr>
          <w:lang w:val="en-US"/>
        </w:rPr>
        <w:t xml:space="preserve"> </w:t>
      </w:r>
      <w:hyperlink r:id="rId10" w:history="1">
        <w:r w:rsidRPr="00476003">
          <w:rPr>
            <w:rStyle w:val="Hyperlink"/>
            <w:lang w:val="en-US"/>
          </w:rPr>
          <w:t>www.nymindegabkro.dk</w:t>
        </w:r>
      </w:hyperlink>
      <w:r w:rsidRPr="00476003">
        <w:rPr>
          <w:lang w:val="en-US"/>
        </w:rPr>
        <w:t xml:space="preserve"> </w:t>
      </w:r>
    </w:p>
    <w:p w:rsidR="006A6E4C" w:rsidRPr="00CA4D09" w:rsidRDefault="0097567D" w:rsidP="006A6E4C">
      <w:r>
        <w:rPr>
          <w:b/>
          <w:noProof/>
          <w:sz w:val="32"/>
          <w:lang w:eastAsia="da-DK"/>
        </w:rPr>
        <w:drawing>
          <wp:anchor distT="0" distB="0" distL="114300" distR="114300" simplePos="0" relativeHeight="251658240" behindDoc="1" locked="0" layoutInCell="1" allowOverlap="1" wp14:anchorId="29772606" wp14:editId="5AFA804E">
            <wp:simplePos x="0" y="0"/>
            <wp:positionH relativeFrom="column">
              <wp:posOffset>3959860</wp:posOffset>
            </wp:positionH>
            <wp:positionV relativeFrom="paragraph">
              <wp:posOffset>111125</wp:posOffset>
            </wp:positionV>
            <wp:extent cx="1733550" cy="336550"/>
            <wp:effectExtent l="0" t="0" r="0" b="0"/>
            <wp:wrapTight wrapText="bothSides">
              <wp:wrapPolygon edited="0">
                <wp:start x="15191" y="0"/>
                <wp:lineTo x="0" y="2445"/>
                <wp:lineTo x="0" y="20785"/>
                <wp:lineTo x="14479" y="20785"/>
                <wp:lineTo x="15903" y="20785"/>
                <wp:lineTo x="17090" y="19562"/>
                <wp:lineTo x="16853" y="19562"/>
                <wp:lineTo x="21363" y="14672"/>
                <wp:lineTo x="21363" y="0"/>
                <wp:lineTo x="15191" y="0"/>
              </wp:wrapPolygon>
            </wp:wrapTight>
            <wp:docPr id="1" name="Picture 0" descr="Nymindegab-kro-logo_clean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Nymindegab-kro-logo_clean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5C28" w:rsidRPr="00CA4D09">
        <w:t>Nymindegab</w:t>
      </w:r>
      <w:r w:rsidR="006A6E4C" w:rsidRPr="00CA4D09">
        <w:t xml:space="preserve">, March </w:t>
      </w:r>
      <w:r w:rsidR="002E5C28" w:rsidRPr="00CA4D09">
        <w:t>9-</w:t>
      </w:r>
      <w:r w:rsidR="006A6E4C" w:rsidRPr="00CA4D09">
        <w:t>10, 201</w:t>
      </w:r>
      <w:r w:rsidR="002E5C28" w:rsidRPr="00CA4D09">
        <w:t>5</w:t>
      </w:r>
      <w:r w:rsidR="006A6E4C" w:rsidRPr="00CA4D09">
        <w:t xml:space="preserve"> </w:t>
      </w:r>
    </w:p>
    <w:p w:rsidR="00460F70" w:rsidRPr="00CA4D09" w:rsidRDefault="00460F70" w:rsidP="00460F70">
      <w:pPr>
        <w:rPr>
          <w:sz w:val="24"/>
        </w:rPr>
      </w:pPr>
    </w:p>
    <w:p w:rsidR="00460F70" w:rsidRPr="0079286D" w:rsidRDefault="00460F70" w:rsidP="0054304B">
      <w:pPr>
        <w:rPr>
          <w:b/>
          <w:lang w:val="en-US"/>
        </w:rPr>
      </w:pPr>
      <w:r w:rsidRPr="0079286D">
        <w:rPr>
          <w:b/>
          <w:lang w:val="en-US"/>
        </w:rPr>
        <w:t>M</w:t>
      </w:r>
      <w:r w:rsidR="00AA42E2" w:rsidRPr="0079286D">
        <w:rPr>
          <w:b/>
          <w:lang w:val="en-US"/>
        </w:rPr>
        <w:t xml:space="preserve">onday March </w:t>
      </w:r>
      <w:r w:rsidR="002E5C28" w:rsidRPr="0079286D">
        <w:rPr>
          <w:b/>
          <w:lang w:val="en-US"/>
        </w:rPr>
        <w:t>9</w:t>
      </w:r>
      <w:r w:rsidRPr="0079286D">
        <w:rPr>
          <w:b/>
          <w:lang w:val="en-US"/>
        </w:rPr>
        <w:t xml:space="preserve">: </w:t>
      </w:r>
    </w:p>
    <w:p w:rsidR="002E5C28" w:rsidRDefault="002E5C28" w:rsidP="00A4160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1</w:t>
      </w:r>
      <w:r w:rsidR="00813036">
        <w:rPr>
          <w:lang w:val="en-US"/>
        </w:rPr>
        <w:t>0.30</w:t>
      </w:r>
      <w:r>
        <w:rPr>
          <w:lang w:val="en-US"/>
        </w:rPr>
        <w:t>-12:00 Board meeting at Nymindegab Kro</w:t>
      </w:r>
    </w:p>
    <w:p w:rsidR="0079286D" w:rsidRDefault="0079286D" w:rsidP="0079286D">
      <w:pPr>
        <w:pStyle w:val="ListParagraph"/>
        <w:ind w:left="360"/>
        <w:rPr>
          <w:lang w:val="en-US"/>
        </w:rPr>
      </w:pPr>
    </w:p>
    <w:p w:rsidR="00BF7C20" w:rsidRPr="00AA42E2" w:rsidRDefault="00BF7C20" w:rsidP="00A41602">
      <w:pPr>
        <w:pStyle w:val="ListParagraph"/>
        <w:numPr>
          <w:ilvl w:val="0"/>
          <w:numId w:val="1"/>
        </w:numPr>
        <w:rPr>
          <w:lang w:val="en-US"/>
        </w:rPr>
      </w:pPr>
      <w:r w:rsidRPr="00AA42E2">
        <w:rPr>
          <w:lang w:val="en-US"/>
        </w:rPr>
        <w:t>12</w:t>
      </w:r>
      <w:r w:rsidR="00460F70" w:rsidRPr="00AA42E2">
        <w:rPr>
          <w:lang w:val="en-US"/>
        </w:rPr>
        <w:t xml:space="preserve">:00 </w:t>
      </w:r>
      <w:r w:rsidRPr="00AA42E2">
        <w:rPr>
          <w:lang w:val="en-US"/>
        </w:rPr>
        <w:t>Ar</w:t>
      </w:r>
      <w:r w:rsidR="00AA42E2" w:rsidRPr="00AA42E2">
        <w:rPr>
          <w:lang w:val="en-US"/>
        </w:rPr>
        <w:t>r</w:t>
      </w:r>
      <w:r w:rsidRPr="00AA42E2">
        <w:rPr>
          <w:lang w:val="en-US"/>
        </w:rPr>
        <w:t>ival, check-in and lunch</w:t>
      </w:r>
      <w:r w:rsidR="002E5C28">
        <w:rPr>
          <w:lang w:val="en-US"/>
        </w:rPr>
        <w:t xml:space="preserve"> for all</w:t>
      </w:r>
      <w:r w:rsidRPr="00AA42E2">
        <w:rPr>
          <w:lang w:val="en-US"/>
        </w:rPr>
        <w:t xml:space="preserve"> </w:t>
      </w:r>
      <w:r w:rsidR="00CA4D09">
        <w:rPr>
          <w:lang w:val="en-US"/>
        </w:rPr>
        <w:t>others</w:t>
      </w:r>
    </w:p>
    <w:p w:rsidR="00CA4D09" w:rsidRPr="00CA4D09" w:rsidRDefault="00991A97" w:rsidP="00813036">
      <w:pPr>
        <w:pStyle w:val="ListParagraph"/>
        <w:numPr>
          <w:ilvl w:val="0"/>
          <w:numId w:val="1"/>
        </w:numPr>
      </w:pPr>
      <w:r w:rsidRPr="00813036">
        <w:rPr>
          <w:lang w:val="en-US"/>
        </w:rPr>
        <w:t>1</w:t>
      </w:r>
      <w:r w:rsidR="00813036" w:rsidRPr="00813036">
        <w:rPr>
          <w:lang w:val="en-US"/>
        </w:rPr>
        <w:t>3:00</w:t>
      </w:r>
      <w:r w:rsidR="00460F70" w:rsidRPr="00813036">
        <w:rPr>
          <w:lang w:val="en-US"/>
        </w:rPr>
        <w:t xml:space="preserve"> </w:t>
      </w:r>
      <w:r w:rsidR="002E5C28" w:rsidRPr="00813036">
        <w:rPr>
          <w:lang w:val="en-US"/>
        </w:rPr>
        <w:t xml:space="preserve"> Welcome by Tommy</w:t>
      </w:r>
      <w:r w:rsidR="00CA4D09">
        <w:rPr>
          <w:lang w:val="en-US"/>
        </w:rPr>
        <w:t xml:space="preserve"> </w:t>
      </w:r>
    </w:p>
    <w:p w:rsidR="00960EC4" w:rsidRDefault="00CA4D09" w:rsidP="00CA4D09">
      <w:pPr>
        <w:pStyle w:val="ListParagraph"/>
        <w:ind w:left="360"/>
        <w:rPr>
          <w:lang w:val="en-US"/>
        </w:rPr>
      </w:pPr>
      <w:r w:rsidRPr="00CA4D09">
        <w:rPr>
          <w:lang w:val="en-US"/>
        </w:rPr>
        <w:t xml:space="preserve">Introduction by </w:t>
      </w:r>
      <w:r w:rsidR="005C68FE" w:rsidRPr="00CA4D09">
        <w:rPr>
          <w:lang w:val="en-US"/>
        </w:rPr>
        <w:t xml:space="preserve">Poul </w:t>
      </w:r>
      <w:r w:rsidRPr="00CA4D09">
        <w:rPr>
          <w:lang w:val="en-US"/>
        </w:rPr>
        <w:t>Si</w:t>
      </w:r>
      <w:r>
        <w:rPr>
          <w:lang w:val="en-US"/>
        </w:rPr>
        <w:t xml:space="preserve">g </w:t>
      </w:r>
      <w:r w:rsidRPr="00CA4D09">
        <w:rPr>
          <w:lang w:val="en-US"/>
        </w:rPr>
        <w:t>Vadsholt (</w:t>
      </w:r>
      <w:proofErr w:type="spellStart"/>
      <w:r w:rsidRPr="00CA4D09">
        <w:rPr>
          <w:lang w:val="en-US"/>
        </w:rPr>
        <w:t>Varde</w:t>
      </w:r>
      <w:proofErr w:type="spellEnd"/>
      <w:r w:rsidRPr="00CA4D09">
        <w:rPr>
          <w:lang w:val="en-US"/>
        </w:rPr>
        <w:t xml:space="preserve"> Municipality) and </w:t>
      </w:r>
      <w:r w:rsidR="005C68FE" w:rsidRPr="00CA4D09">
        <w:rPr>
          <w:lang w:val="en-US"/>
        </w:rPr>
        <w:t>Claus Christensen</w:t>
      </w:r>
      <w:r w:rsidR="0064512F" w:rsidRPr="00CA4D09">
        <w:rPr>
          <w:lang w:val="en-US"/>
        </w:rPr>
        <w:t xml:space="preserve">, </w:t>
      </w:r>
      <w:r w:rsidRPr="00CA4D09">
        <w:rPr>
          <w:lang w:val="en-US"/>
        </w:rPr>
        <w:t>(Chairman for</w:t>
      </w:r>
      <w:r w:rsidR="0064512F" w:rsidRPr="00CA4D09">
        <w:rPr>
          <w:lang w:val="en-US"/>
        </w:rPr>
        <w:t xml:space="preserve"> </w:t>
      </w:r>
      <w:proofErr w:type="spellStart"/>
      <w:r w:rsidR="0064512F" w:rsidRPr="00CA4D09">
        <w:rPr>
          <w:lang w:val="en-US"/>
        </w:rPr>
        <w:t>Sydvestjydsk</w:t>
      </w:r>
      <w:proofErr w:type="spellEnd"/>
      <w:r w:rsidR="0064512F" w:rsidRPr="00CA4D09">
        <w:rPr>
          <w:lang w:val="en-US"/>
        </w:rPr>
        <w:t xml:space="preserve"> </w:t>
      </w:r>
      <w:proofErr w:type="spellStart"/>
      <w:r w:rsidR="0064512F" w:rsidRPr="00CA4D09">
        <w:rPr>
          <w:lang w:val="en-US"/>
        </w:rPr>
        <w:t>Landboforening</w:t>
      </w:r>
      <w:proofErr w:type="spellEnd"/>
      <w:r w:rsidRPr="00CA4D09">
        <w:rPr>
          <w:lang w:val="en-US"/>
        </w:rPr>
        <w:t>)</w:t>
      </w:r>
    </w:p>
    <w:p w:rsidR="00813036" w:rsidRPr="00CA4D09" w:rsidRDefault="00813036" w:rsidP="00CA4D09">
      <w:pPr>
        <w:pStyle w:val="ListParagraph"/>
        <w:ind w:left="360"/>
        <w:rPr>
          <w:lang w:val="en-US"/>
        </w:rPr>
      </w:pPr>
    </w:p>
    <w:p w:rsidR="00960EC4" w:rsidRDefault="00813036" w:rsidP="00813036">
      <w:pPr>
        <w:pStyle w:val="ListParagraph"/>
        <w:numPr>
          <w:ilvl w:val="0"/>
          <w:numId w:val="1"/>
        </w:numPr>
        <w:rPr>
          <w:lang w:val="en-US"/>
        </w:rPr>
      </w:pPr>
      <w:r w:rsidRPr="00813036">
        <w:rPr>
          <w:lang w:val="en-US"/>
        </w:rPr>
        <w:t xml:space="preserve">13.30 Bus trip to </w:t>
      </w:r>
      <w:proofErr w:type="spellStart"/>
      <w:r w:rsidRPr="00813036">
        <w:rPr>
          <w:lang w:val="en-US"/>
        </w:rPr>
        <w:t>Filsø</w:t>
      </w:r>
      <w:proofErr w:type="spellEnd"/>
      <w:r w:rsidRPr="00813036">
        <w:rPr>
          <w:lang w:val="en-US"/>
        </w:rPr>
        <w:t xml:space="preserve"> </w:t>
      </w:r>
    </w:p>
    <w:p w:rsidR="00960EC4" w:rsidRDefault="00813036" w:rsidP="00960EC4">
      <w:pPr>
        <w:pStyle w:val="ListParagraph"/>
        <w:ind w:left="360"/>
        <w:rPr>
          <w:lang w:val="en-US"/>
        </w:rPr>
      </w:pPr>
      <w:r w:rsidRPr="00813036">
        <w:rPr>
          <w:lang w:val="en-US"/>
        </w:rPr>
        <w:t>(</w:t>
      </w:r>
      <w:proofErr w:type="spellStart"/>
      <w:r w:rsidRPr="00813036">
        <w:rPr>
          <w:lang w:val="en-US"/>
        </w:rPr>
        <w:t>Lunde</w:t>
      </w:r>
      <w:proofErr w:type="spellEnd"/>
      <w:r w:rsidRPr="00813036">
        <w:rPr>
          <w:lang w:val="en-US"/>
        </w:rPr>
        <w:t xml:space="preserve"> </w:t>
      </w:r>
      <w:proofErr w:type="spellStart"/>
      <w:r w:rsidRPr="00813036">
        <w:rPr>
          <w:lang w:val="en-US"/>
        </w:rPr>
        <w:t>Turistbus</w:t>
      </w:r>
      <w:proofErr w:type="spellEnd"/>
      <w:r w:rsidR="00960EC4">
        <w:rPr>
          <w:lang w:val="en-US"/>
        </w:rPr>
        <w:t>, pick-up in front of Nymindegab Kro</w:t>
      </w:r>
      <w:r w:rsidRPr="00813036">
        <w:rPr>
          <w:lang w:val="en-US"/>
        </w:rPr>
        <w:t>)</w:t>
      </w:r>
      <w:r w:rsidR="00C72DCA">
        <w:rPr>
          <w:lang w:val="en-US"/>
        </w:rPr>
        <w:t xml:space="preserve">. </w:t>
      </w:r>
    </w:p>
    <w:p w:rsidR="00822EC2" w:rsidRDefault="00C72DCA" w:rsidP="00960EC4">
      <w:pPr>
        <w:pStyle w:val="ListParagraph"/>
        <w:ind w:left="360"/>
        <w:rPr>
          <w:lang w:val="en-US"/>
        </w:rPr>
      </w:pPr>
      <w:r w:rsidRPr="00CA4D09">
        <w:rPr>
          <w:b/>
          <w:lang w:val="en-US"/>
        </w:rPr>
        <w:t>See full program in Danish below</w:t>
      </w:r>
      <w:r>
        <w:rPr>
          <w:lang w:val="en-US"/>
        </w:rPr>
        <w:t>.</w:t>
      </w:r>
      <w:r w:rsidRPr="00C72DCA">
        <w:rPr>
          <w:rFonts w:ascii="Arial" w:hAnsi="Arial" w:cs="Arial"/>
          <w:b/>
          <w:bCs/>
          <w:color w:val="000099"/>
          <w:sz w:val="12"/>
          <w:szCs w:val="12"/>
          <w:lang w:val="en-US"/>
        </w:rPr>
        <w:t xml:space="preserve"> </w:t>
      </w:r>
    </w:p>
    <w:p w:rsidR="00813036" w:rsidRPr="00960EC4" w:rsidRDefault="005C68FE" w:rsidP="00822EC2">
      <w:pPr>
        <w:pStyle w:val="ListParagraph"/>
        <w:ind w:left="360"/>
        <w:rPr>
          <w:lang w:val="en-US"/>
        </w:rPr>
      </w:pPr>
      <w:r w:rsidRPr="00960EC4">
        <w:rPr>
          <w:lang w:val="en-US"/>
        </w:rPr>
        <w:t xml:space="preserve">Introduction to </w:t>
      </w:r>
      <w:proofErr w:type="spellStart"/>
      <w:r w:rsidRPr="00960EC4">
        <w:rPr>
          <w:lang w:val="en-US"/>
        </w:rPr>
        <w:t>Filsø</w:t>
      </w:r>
      <w:proofErr w:type="spellEnd"/>
      <w:r w:rsidRPr="00960EC4">
        <w:rPr>
          <w:lang w:val="en-US"/>
        </w:rPr>
        <w:t xml:space="preserve"> </w:t>
      </w:r>
      <w:r w:rsidR="00960EC4" w:rsidRPr="00960EC4">
        <w:rPr>
          <w:lang w:val="en-US"/>
        </w:rPr>
        <w:t>in the</w:t>
      </w:r>
      <w:r w:rsidR="00960EC4">
        <w:rPr>
          <w:lang w:val="en-US"/>
        </w:rPr>
        <w:t xml:space="preserve"> bus </w:t>
      </w:r>
      <w:r w:rsidRPr="00960EC4">
        <w:rPr>
          <w:lang w:val="en-US"/>
        </w:rPr>
        <w:t xml:space="preserve">by Merete </w:t>
      </w:r>
      <w:proofErr w:type="spellStart"/>
      <w:r w:rsidRPr="00960EC4">
        <w:rPr>
          <w:lang w:val="en-US"/>
        </w:rPr>
        <w:t>Vigen</w:t>
      </w:r>
      <w:proofErr w:type="spellEnd"/>
      <w:r w:rsidRPr="00960EC4">
        <w:rPr>
          <w:lang w:val="en-US"/>
        </w:rPr>
        <w:t xml:space="preserve"> Hansen (</w:t>
      </w:r>
      <w:hyperlink r:id="rId13" w:history="1">
        <w:r w:rsidRPr="00960EC4">
          <w:rPr>
            <w:rStyle w:val="Hyperlink"/>
            <w:lang w:val="en-US"/>
          </w:rPr>
          <w:t>www.meretevigen.dk</w:t>
        </w:r>
      </w:hyperlink>
      <w:r w:rsidRPr="00960EC4">
        <w:rPr>
          <w:lang w:val="en-US"/>
        </w:rPr>
        <w:t>)</w:t>
      </w:r>
    </w:p>
    <w:p w:rsidR="00813036" w:rsidRPr="00822EC2" w:rsidRDefault="00813036" w:rsidP="00813036">
      <w:pPr>
        <w:pStyle w:val="ListParagraph"/>
        <w:numPr>
          <w:ilvl w:val="0"/>
          <w:numId w:val="1"/>
        </w:numPr>
        <w:rPr>
          <w:lang w:val="en-US"/>
        </w:rPr>
      </w:pPr>
      <w:r w:rsidRPr="00822EC2">
        <w:rPr>
          <w:lang w:val="en-US"/>
        </w:rPr>
        <w:t xml:space="preserve">14.00-14.45 </w:t>
      </w:r>
      <w:r w:rsidR="00822EC2" w:rsidRPr="00822EC2">
        <w:rPr>
          <w:lang w:val="en-US"/>
        </w:rPr>
        <w:t>Walk</w:t>
      </w:r>
      <w:r w:rsidR="00822EC2">
        <w:rPr>
          <w:lang w:val="en-US"/>
        </w:rPr>
        <w:t>-</w:t>
      </w:r>
      <w:r w:rsidR="00822EC2" w:rsidRPr="00822EC2">
        <w:rPr>
          <w:lang w:val="en-US"/>
        </w:rPr>
        <w:t xml:space="preserve"> and story</w:t>
      </w:r>
      <w:r w:rsidR="00822EC2">
        <w:rPr>
          <w:lang w:val="en-US"/>
        </w:rPr>
        <w:t>-</w:t>
      </w:r>
      <w:r w:rsidR="00822EC2" w:rsidRPr="00822EC2">
        <w:rPr>
          <w:lang w:val="en-US"/>
        </w:rPr>
        <w:t xml:space="preserve">telling </w:t>
      </w:r>
      <w:r w:rsidR="00822EC2">
        <w:rPr>
          <w:lang w:val="en-US"/>
        </w:rPr>
        <w:t xml:space="preserve">about </w:t>
      </w:r>
      <w:proofErr w:type="spellStart"/>
      <w:r w:rsidR="00822EC2">
        <w:rPr>
          <w:lang w:val="en-US"/>
        </w:rPr>
        <w:t>Filsø</w:t>
      </w:r>
      <w:proofErr w:type="spellEnd"/>
      <w:r w:rsidR="00822EC2">
        <w:rPr>
          <w:lang w:val="en-US"/>
        </w:rPr>
        <w:t xml:space="preserve"> on location (2 places</w:t>
      </w:r>
      <w:r w:rsidRPr="00822EC2">
        <w:rPr>
          <w:lang w:val="en-US"/>
        </w:rPr>
        <w:t>)</w:t>
      </w:r>
    </w:p>
    <w:p w:rsidR="00813036" w:rsidRPr="00960EC4" w:rsidRDefault="00813036" w:rsidP="00960EC4">
      <w:pPr>
        <w:pStyle w:val="ListParagraph"/>
        <w:numPr>
          <w:ilvl w:val="0"/>
          <w:numId w:val="1"/>
        </w:numPr>
        <w:rPr>
          <w:lang w:val="en-US"/>
        </w:rPr>
      </w:pPr>
      <w:r w:rsidRPr="0079286D">
        <w:rPr>
          <w:lang w:val="en-US"/>
        </w:rPr>
        <w:t xml:space="preserve">14.45-15.00 Visit at </w:t>
      </w:r>
      <w:r w:rsidR="00CA4D09" w:rsidRPr="0079286D">
        <w:rPr>
          <w:lang w:val="en-US"/>
        </w:rPr>
        <w:t>pig farmer Asger Pedersen</w:t>
      </w:r>
      <w:r w:rsidR="0079286D" w:rsidRPr="0079286D">
        <w:rPr>
          <w:lang w:val="en-US"/>
        </w:rPr>
        <w:t xml:space="preserve">, in the </w:t>
      </w:r>
      <w:proofErr w:type="spellStart"/>
      <w:r w:rsidR="00103B00">
        <w:rPr>
          <w:lang w:val="en-US"/>
        </w:rPr>
        <w:t>dNmark</w:t>
      </w:r>
      <w:proofErr w:type="spellEnd"/>
      <w:r w:rsidR="0079286D" w:rsidRPr="0079286D">
        <w:rPr>
          <w:lang w:val="en-US"/>
        </w:rPr>
        <w:t xml:space="preserve"> case</w:t>
      </w:r>
      <w:r w:rsidR="0079286D">
        <w:rPr>
          <w:lang w:val="en-US"/>
        </w:rPr>
        <w:t xml:space="preserve"> study area</w:t>
      </w:r>
    </w:p>
    <w:p w:rsidR="00960EC4" w:rsidRPr="00960EC4" w:rsidRDefault="00813036" w:rsidP="00960EC4">
      <w:pPr>
        <w:pStyle w:val="ListParagraph"/>
        <w:numPr>
          <w:ilvl w:val="0"/>
          <w:numId w:val="1"/>
        </w:numPr>
        <w:rPr>
          <w:lang w:val="en-US"/>
        </w:rPr>
      </w:pPr>
      <w:r>
        <w:t xml:space="preserve">15.00-15.15 </w:t>
      </w:r>
      <w:proofErr w:type="spellStart"/>
      <w:r>
        <w:t>Coffee</w:t>
      </w:r>
      <w:proofErr w:type="spellEnd"/>
      <w:r w:rsidR="00CA4D09">
        <w:t xml:space="preserve"> and </w:t>
      </w:r>
      <w:proofErr w:type="spellStart"/>
      <w:r w:rsidR="00CA4D09">
        <w:t>bread</w:t>
      </w:r>
      <w:proofErr w:type="spellEnd"/>
    </w:p>
    <w:p w:rsidR="0079286D" w:rsidRDefault="00813036" w:rsidP="00813036">
      <w:pPr>
        <w:pStyle w:val="ListParagraph"/>
        <w:numPr>
          <w:ilvl w:val="0"/>
          <w:numId w:val="1"/>
        </w:numPr>
        <w:rPr>
          <w:lang w:val="en-US"/>
        </w:rPr>
      </w:pPr>
      <w:r w:rsidRPr="00813036">
        <w:rPr>
          <w:lang w:val="en-US"/>
        </w:rPr>
        <w:t xml:space="preserve">15.15-16.00 </w:t>
      </w:r>
      <w:r w:rsidR="0079286D">
        <w:rPr>
          <w:lang w:val="en-US"/>
        </w:rPr>
        <w:t>P</w:t>
      </w:r>
      <w:r w:rsidRPr="00813036">
        <w:rPr>
          <w:lang w:val="en-US"/>
        </w:rPr>
        <w:t>resen</w:t>
      </w:r>
      <w:r w:rsidR="0079286D">
        <w:rPr>
          <w:lang w:val="en-US"/>
        </w:rPr>
        <w:t>tation of the project</w:t>
      </w:r>
      <w:r w:rsidRPr="00813036">
        <w:rPr>
          <w:lang w:val="en-US"/>
        </w:rPr>
        <w:t xml:space="preserve"> on differentiated land area regulation</w:t>
      </w:r>
      <w:r w:rsidR="0079286D">
        <w:rPr>
          <w:lang w:val="en-US"/>
        </w:rPr>
        <w:t xml:space="preserve"> (</w:t>
      </w:r>
      <w:r w:rsidR="0079286D" w:rsidRPr="00813036">
        <w:rPr>
          <w:lang w:val="en-US"/>
        </w:rPr>
        <w:t>Peder Chr. Thomsen</w:t>
      </w:r>
      <w:r w:rsidR="0079286D">
        <w:rPr>
          <w:lang w:val="en-US"/>
        </w:rPr>
        <w:t xml:space="preserve">, Irene Wiborg and Nikolaj </w:t>
      </w:r>
      <w:proofErr w:type="spellStart"/>
      <w:r w:rsidR="0079286D">
        <w:rPr>
          <w:lang w:val="en-US"/>
        </w:rPr>
        <w:t>Ludvigsen</w:t>
      </w:r>
      <w:proofErr w:type="spellEnd"/>
      <w:r w:rsidR="0079286D">
        <w:rPr>
          <w:lang w:val="en-US"/>
        </w:rPr>
        <w:t>)</w:t>
      </w:r>
    </w:p>
    <w:p w:rsidR="0079286D" w:rsidRDefault="0079286D" w:rsidP="00813036">
      <w:pPr>
        <w:pStyle w:val="ListParagraph"/>
        <w:numPr>
          <w:ilvl w:val="0"/>
          <w:numId w:val="1"/>
        </w:numPr>
        <w:rPr>
          <w:lang w:val="en-US"/>
        </w:rPr>
      </w:pPr>
      <w:r w:rsidRPr="0079286D">
        <w:rPr>
          <w:lang w:val="en-US"/>
        </w:rPr>
        <w:t>1</w:t>
      </w:r>
      <w:r>
        <w:rPr>
          <w:lang w:val="en-US"/>
        </w:rPr>
        <w:t>6.15-16</w:t>
      </w:r>
      <w:r w:rsidRPr="0079286D">
        <w:rPr>
          <w:lang w:val="en-US"/>
        </w:rPr>
        <w:t>.</w:t>
      </w:r>
      <w:r>
        <w:rPr>
          <w:lang w:val="en-US"/>
        </w:rPr>
        <w:t>15</w:t>
      </w:r>
      <w:r w:rsidR="00103B00">
        <w:rPr>
          <w:lang w:val="en-US"/>
        </w:rPr>
        <w:t xml:space="preserve"> Bus trip through the landscape </w:t>
      </w:r>
      <w:r>
        <w:rPr>
          <w:lang w:val="en-US"/>
        </w:rPr>
        <w:t xml:space="preserve"> </w:t>
      </w:r>
      <w:r w:rsidRPr="00813036" w:rsidDel="0079286D">
        <w:rPr>
          <w:lang w:val="en-US"/>
        </w:rPr>
        <w:t xml:space="preserve"> </w:t>
      </w:r>
    </w:p>
    <w:p w:rsidR="0079286D" w:rsidRPr="0079286D" w:rsidRDefault="009354E5" w:rsidP="00813036">
      <w:pPr>
        <w:pStyle w:val="ListParagraph"/>
        <w:numPr>
          <w:ilvl w:val="0"/>
          <w:numId w:val="1"/>
        </w:numPr>
        <w:rPr>
          <w:lang w:val="en-US"/>
        </w:rPr>
      </w:pPr>
      <w:r w:rsidRPr="0079286D">
        <w:rPr>
          <w:lang w:val="en-US"/>
        </w:rPr>
        <w:t>1</w:t>
      </w:r>
      <w:r w:rsidR="00813036" w:rsidRPr="0079286D">
        <w:rPr>
          <w:lang w:val="en-US"/>
        </w:rPr>
        <w:t xml:space="preserve">6.15-17.00 </w:t>
      </w:r>
      <w:proofErr w:type="gramStart"/>
      <w:r w:rsidR="00813036" w:rsidRPr="0079286D">
        <w:rPr>
          <w:lang w:val="en-US"/>
        </w:rPr>
        <w:t>Fo</w:t>
      </w:r>
      <w:r w:rsidRPr="0079286D">
        <w:rPr>
          <w:lang w:val="en-US"/>
        </w:rPr>
        <w:t>cus</w:t>
      </w:r>
      <w:proofErr w:type="gramEnd"/>
      <w:r w:rsidRPr="0079286D">
        <w:rPr>
          <w:lang w:val="en-US"/>
        </w:rPr>
        <w:t xml:space="preserve"> on organic farming</w:t>
      </w:r>
      <w:r w:rsidR="0079286D">
        <w:rPr>
          <w:lang w:val="en-US"/>
        </w:rPr>
        <w:t>. Visit to the I/S Kristensen organic dairy farm (Discussion on Nitrogen challenges in organic production, with special inputs from professor Jørgen E Olesen and the farmer)</w:t>
      </w:r>
      <w:r w:rsidR="00813036" w:rsidRPr="0079286D">
        <w:rPr>
          <w:lang w:val="en-US"/>
        </w:rPr>
        <w:t xml:space="preserve"> </w:t>
      </w:r>
    </w:p>
    <w:p w:rsidR="0079286D" w:rsidRDefault="00813036" w:rsidP="0079286D">
      <w:pPr>
        <w:pStyle w:val="ListParagraph"/>
        <w:numPr>
          <w:ilvl w:val="0"/>
          <w:numId w:val="1"/>
        </w:numPr>
        <w:rPr>
          <w:lang w:val="en-US"/>
        </w:rPr>
      </w:pPr>
      <w:r w:rsidRPr="0079286D">
        <w:rPr>
          <w:lang w:val="en-US"/>
        </w:rPr>
        <w:t xml:space="preserve">17.00-17.15  </w:t>
      </w:r>
      <w:r w:rsidR="009354E5" w:rsidRPr="0079286D">
        <w:rPr>
          <w:lang w:val="en-US"/>
        </w:rPr>
        <w:t>Bus trip</w:t>
      </w:r>
      <w:r w:rsidR="0079286D">
        <w:rPr>
          <w:lang w:val="en-US"/>
        </w:rPr>
        <w:t xml:space="preserve"> </w:t>
      </w:r>
      <w:r w:rsidR="00103B00">
        <w:rPr>
          <w:lang w:val="en-US"/>
        </w:rPr>
        <w:t>i</w:t>
      </w:r>
      <w:r w:rsidR="0079286D">
        <w:rPr>
          <w:lang w:val="en-US"/>
        </w:rPr>
        <w:t>n the landscape</w:t>
      </w:r>
    </w:p>
    <w:p w:rsidR="00960EC4" w:rsidRDefault="00960EC4" w:rsidP="0079286D">
      <w:pPr>
        <w:pStyle w:val="ListParagraph"/>
        <w:numPr>
          <w:ilvl w:val="0"/>
          <w:numId w:val="1"/>
        </w:numPr>
        <w:rPr>
          <w:lang w:val="en-US"/>
        </w:rPr>
      </w:pPr>
      <w:r w:rsidRPr="00960EC4">
        <w:t xml:space="preserve">17.15 -17.30 Stop at Nøreng Plantage (Kærgaard Klitplantage). </w:t>
      </w:r>
      <w:r w:rsidR="005E35BD">
        <w:rPr>
          <w:lang w:val="en-US"/>
        </w:rPr>
        <w:t>Team leader K</w:t>
      </w:r>
      <w:r w:rsidRPr="00960EC4">
        <w:rPr>
          <w:lang w:val="en-US"/>
        </w:rPr>
        <w:t>laus B Fries (</w:t>
      </w:r>
      <w:proofErr w:type="spellStart"/>
      <w:r w:rsidRPr="00960EC4">
        <w:rPr>
          <w:lang w:val="en-US"/>
        </w:rPr>
        <w:t>Varde</w:t>
      </w:r>
      <w:proofErr w:type="spellEnd"/>
      <w:r w:rsidRPr="00960EC4">
        <w:rPr>
          <w:lang w:val="en-US"/>
        </w:rPr>
        <w:t xml:space="preserve"> </w:t>
      </w:r>
      <w:proofErr w:type="spellStart"/>
      <w:r w:rsidRPr="00960EC4">
        <w:rPr>
          <w:lang w:val="en-US"/>
        </w:rPr>
        <w:t>Kommune</w:t>
      </w:r>
      <w:proofErr w:type="spellEnd"/>
      <w:r w:rsidRPr="00960EC4">
        <w:rPr>
          <w:lang w:val="en-US"/>
        </w:rPr>
        <w:t xml:space="preserve">) presents </w:t>
      </w:r>
      <w:proofErr w:type="spellStart"/>
      <w:r w:rsidRPr="00960EC4">
        <w:rPr>
          <w:lang w:val="en-US"/>
        </w:rPr>
        <w:t>Naturpark</w:t>
      </w:r>
      <w:proofErr w:type="spellEnd"/>
      <w:r w:rsidRPr="00960EC4">
        <w:rPr>
          <w:lang w:val="en-US"/>
        </w:rPr>
        <w:t xml:space="preserve"> </w:t>
      </w:r>
      <w:proofErr w:type="spellStart"/>
      <w:r w:rsidRPr="00960EC4">
        <w:rPr>
          <w:lang w:val="en-US"/>
        </w:rPr>
        <w:t>Vesterhavet</w:t>
      </w:r>
      <w:proofErr w:type="spellEnd"/>
      <w:r w:rsidRPr="00960EC4">
        <w:rPr>
          <w:lang w:val="en-US"/>
        </w:rPr>
        <w:t xml:space="preserve"> and the </w:t>
      </w:r>
      <w:proofErr w:type="gramStart"/>
      <w:r w:rsidRPr="00960EC4">
        <w:rPr>
          <w:lang w:val="en-US"/>
        </w:rPr>
        <w:t>project ”</w:t>
      </w:r>
      <w:proofErr w:type="gramEnd"/>
      <w:r w:rsidRPr="00960EC4">
        <w:rPr>
          <w:lang w:val="en-US"/>
        </w:rPr>
        <w:t>story</w:t>
      </w:r>
      <w:r>
        <w:rPr>
          <w:lang w:val="en-US"/>
        </w:rPr>
        <w:t>-</w:t>
      </w:r>
      <w:r w:rsidRPr="00960EC4">
        <w:rPr>
          <w:lang w:val="en-US"/>
        </w:rPr>
        <w:t>telling about nature”. Potential Red Deer (</w:t>
      </w:r>
      <w:proofErr w:type="spellStart"/>
      <w:r w:rsidRPr="00960EC4">
        <w:rPr>
          <w:lang w:val="en-US"/>
        </w:rPr>
        <w:t>Krondyr</w:t>
      </w:r>
      <w:proofErr w:type="spellEnd"/>
      <w:r w:rsidRPr="00960EC4">
        <w:rPr>
          <w:lang w:val="en-US"/>
        </w:rPr>
        <w:t>) Royal Stag Safari.</w:t>
      </w:r>
    </w:p>
    <w:p w:rsidR="0079286D" w:rsidRPr="0079286D" w:rsidRDefault="0079286D" w:rsidP="00960EC4">
      <w:pPr>
        <w:rPr>
          <w:lang w:val="en-US"/>
        </w:rPr>
      </w:pPr>
    </w:p>
    <w:p w:rsidR="00460F70" w:rsidRDefault="00813036" w:rsidP="0079286D">
      <w:pPr>
        <w:pStyle w:val="ListParagraph"/>
        <w:numPr>
          <w:ilvl w:val="0"/>
          <w:numId w:val="1"/>
        </w:numPr>
        <w:rPr>
          <w:lang w:val="en-US"/>
        </w:rPr>
      </w:pPr>
      <w:r w:rsidRPr="0079286D">
        <w:rPr>
          <w:lang w:val="en-US"/>
        </w:rPr>
        <w:t>17.30-17.50  </w:t>
      </w:r>
      <w:r w:rsidR="009354E5" w:rsidRPr="0079286D">
        <w:rPr>
          <w:lang w:val="en-US"/>
        </w:rPr>
        <w:t xml:space="preserve">Bus drive </w:t>
      </w:r>
      <w:r w:rsidR="0079286D" w:rsidRPr="0079286D">
        <w:rPr>
          <w:lang w:val="en-US"/>
        </w:rPr>
        <w:t xml:space="preserve">back </w:t>
      </w:r>
      <w:r w:rsidR="009354E5" w:rsidRPr="0079286D">
        <w:rPr>
          <w:lang w:val="en-US"/>
        </w:rPr>
        <w:t xml:space="preserve">to </w:t>
      </w:r>
      <w:r w:rsidRPr="0079286D">
        <w:rPr>
          <w:lang w:val="en-US"/>
        </w:rPr>
        <w:t xml:space="preserve">Nymindegab </w:t>
      </w:r>
      <w:r w:rsidR="00BC20D4" w:rsidRPr="0079286D">
        <w:rPr>
          <w:lang w:val="en-US"/>
        </w:rPr>
        <w:t>K</w:t>
      </w:r>
      <w:r w:rsidRPr="0079286D">
        <w:rPr>
          <w:lang w:val="en-US"/>
        </w:rPr>
        <w:t>ro </w:t>
      </w:r>
    </w:p>
    <w:p w:rsidR="00460F70" w:rsidRPr="00CB4BF5" w:rsidRDefault="00460F70" w:rsidP="0079286D">
      <w:pPr>
        <w:rPr>
          <w:highlight w:val="yellow"/>
          <w:lang w:val="en-US"/>
        </w:rPr>
      </w:pPr>
    </w:p>
    <w:p w:rsidR="00103B00" w:rsidRDefault="0079286D" w:rsidP="00103B00">
      <w:pPr>
        <w:pStyle w:val="ListParagraph"/>
        <w:numPr>
          <w:ilvl w:val="0"/>
          <w:numId w:val="1"/>
        </w:numPr>
        <w:rPr>
          <w:lang w:val="en-US"/>
        </w:rPr>
      </w:pPr>
      <w:r w:rsidRPr="00103B00">
        <w:rPr>
          <w:lang w:val="en-US"/>
        </w:rPr>
        <w:t>19:00 Dinner</w:t>
      </w:r>
      <w:r w:rsidR="00103B00" w:rsidRPr="00103B00">
        <w:rPr>
          <w:lang w:val="en-US"/>
        </w:rPr>
        <w:t xml:space="preserve"> at Nymindegab Kro.</w:t>
      </w:r>
    </w:p>
    <w:p w:rsidR="00103B00" w:rsidRDefault="00103B00" w:rsidP="00103B00">
      <w:pPr>
        <w:pStyle w:val="ListParagraph"/>
        <w:ind w:left="360"/>
        <w:rPr>
          <w:lang w:val="en-US"/>
        </w:rPr>
      </w:pPr>
      <w:r w:rsidRPr="00103B00">
        <w:rPr>
          <w:lang w:val="en-US"/>
        </w:rPr>
        <w:t xml:space="preserve">Including interesting reflections about N-food prints and the menu </w:t>
      </w:r>
    </w:p>
    <w:p w:rsidR="00103B00" w:rsidRPr="00103B00" w:rsidRDefault="00103B00" w:rsidP="00103B00">
      <w:pPr>
        <w:pStyle w:val="ListParagraph"/>
        <w:ind w:left="360"/>
        <w:rPr>
          <w:lang w:val="en-US"/>
        </w:rPr>
      </w:pPr>
      <w:r w:rsidRPr="00103B00">
        <w:rPr>
          <w:lang w:val="en-US"/>
        </w:rPr>
        <w:t xml:space="preserve">(By Morten and Sandy) </w:t>
      </w:r>
    </w:p>
    <w:p w:rsidR="002E5C28" w:rsidRPr="00103B00" w:rsidRDefault="00103B00" w:rsidP="002E5C28">
      <w:pPr>
        <w:pStyle w:val="ListParagraph"/>
        <w:numPr>
          <w:ilvl w:val="0"/>
          <w:numId w:val="1"/>
        </w:numPr>
        <w:rPr>
          <w:lang w:val="en-US"/>
        </w:rPr>
      </w:pPr>
      <w:r w:rsidRPr="00103B00">
        <w:rPr>
          <w:lang w:val="en-US"/>
        </w:rPr>
        <w:t>Mingling and social evening a</w:t>
      </w:r>
      <w:r>
        <w:rPr>
          <w:lang w:val="en-US"/>
        </w:rPr>
        <w:t>ctivities</w:t>
      </w:r>
    </w:p>
    <w:p w:rsidR="00E943E1" w:rsidRPr="00103B00" w:rsidRDefault="0097567D">
      <w:pPr>
        <w:spacing w:after="200" w:line="276" w:lineRule="auto"/>
        <w:rPr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 wp14:anchorId="57191F27" wp14:editId="79CD0DCE">
            <wp:simplePos x="0" y="0"/>
            <wp:positionH relativeFrom="column">
              <wp:posOffset>-53649</wp:posOffset>
            </wp:positionH>
            <wp:positionV relativeFrom="paragraph">
              <wp:posOffset>289267</wp:posOffset>
            </wp:positionV>
            <wp:extent cx="5616005" cy="182689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3" t="36413" r="3260" b="19566"/>
                    <a:stretch/>
                  </pic:blipFill>
                  <pic:spPr bwMode="auto">
                    <a:xfrm>
                      <a:off x="0" y="0"/>
                      <a:ext cx="5622162" cy="1828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3E1" w:rsidRPr="00103B00">
        <w:rPr>
          <w:lang w:val="en-US"/>
        </w:rPr>
        <w:br w:type="page"/>
      </w:r>
    </w:p>
    <w:p w:rsidR="00460F70" w:rsidRDefault="00460F70" w:rsidP="0054304B">
      <w:pPr>
        <w:rPr>
          <w:b/>
        </w:rPr>
      </w:pPr>
      <w:r w:rsidRPr="00103B00">
        <w:rPr>
          <w:b/>
        </w:rPr>
        <w:lastRenderedPageBreak/>
        <w:t>T</w:t>
      </w:r>
      <w:r w:rsidR="00AA42E2" w:rsidRPr="00103B00">
        <w:rPr>
          <w:b/>
        </w:rPr>
        <w:t xml:space="preserve">uesday March </w:t>
      </w:r>
      <w:r w:rsidR="00B36A31">
        <w:rPr>
          <w:b/>
        </w:rPr>
        <w:t>10</w:t>
      </w:r>
      <w:r w:rsidRPr="00103B00">
        <w:rPr>
          <w:b/>
        </w:rPr>
        <w:t xml:space="preserve">: </w:t>
      </w:r>
    </w:p>
    <w:p w:rsidR="00460F70" w:rsidRPr="00CB4BF5" w:rsidRDefault="00460F70" w:rsidP="00A41602">
      <w:pPr>
        <w:pStyle w:val="ListParagraph"/>
        <w:numPr>
          <w:ilvl w:val="0"/>
          <w:numId w:val="16"/>
        </w:numPr>
        <w:ind w:left="360"/>
        <w:rPr>
          <w:lang w:val="en-US"/>
        </w:rPr>
      </w:pPr>
      <w:r w:rsidRPr="00CB4BF5">
        <w:rPr>
          <w:lang w:val="en-US"/>
        </w:rPr>
        <w:t>9:</w:t>
      </w:r>
      <w:r w:rsidR="001378CC" w:rsidRPr="00CB4BF5">
        <w:rPr>
          <w:lang w:val="en-US"/>
        </w:rPr>
        <w:t xml:space="preserve">00 Welcome by </w:t>
      </w:r>
      <w:r w:rsidR="009354E5" w:rsidRPr="00CB4BF5">
        <w:rPr>
          <w:lang w:val="en-US"/>
        </w:rPr>
        <w:t>M</w:t>
      </w:r>
      <w:r w:rsidR="001378CC" w:rsidRPr="00CB4BF5">
        <w:rPr>
          <w:lang w:val="en-US"/>
        </w:rPr>
        <w:t>ayor</w:t>
      </w:r>
      <w:r w:rsidRPr="00CB4BF5">
        <w:rPr>
          <w:lang w:val="en-US"/>
        </w:rPr>
        <w:t xml:space="preserve"> </w:t>
      </w:r>
      <w:r w:rsidR="009354E5" w:rsidRPr="00CB4BF5">
        <w:rPr>
          <w:lang w:val="en-US"/>
        </w:rPr>
        <w:t xml:space="preserve">for </w:t>
      </w:r>
      <w:proofErr w:type="spellStart"/>
      <w:r w:rsidR="009354E5" w:rsidRPr="00CB4BF5">
        <w:rPr>
          <w:lang w:val="en-US"/>
        </w:rPr>
        <w:t>Varde</w:t>
      </w:r>
      <w:proofErr w:type="spellEnd"/>
      <w:r w:rsidR="009354E5" w:rsidRPr="00CB4BF5">
        <w:rPr>
          <w:lang w:val="en-US"/>
        </w:rPr>
        <w:t xml:space="preserve"> Municipality </w:t>
      </w:r>
      <w:r w:rsidR="00822EC2" w:rsidRPr="00CB4BF5">
        <w:rPr>
          <w:lang w:val="en-US"/>
        </w:rPr>
        <w:t>(Erik Buhl Nielsen</w:t>
      </w:r>
      <w:r w:rsidR="00263E0C" w:rsidRPr="00CB4BF5">
        <w:rPr>
          <w:lang w:val="en-US"/>
        </w:rPr>
        <w:t>)</w:t>
      </w:r>
    </w:p>
    <w:p w:rsidR="00103B00" w:rsidRPr="00CB4BF5" w:rsidRDefault="00103B00">
      <w:pPr>
        <w:pStyle w:val="ListParagraph"/>
        <w:ind w:left="360"/>
        <w:rPr>
          <w:sz w:val="14"/>
          <w:lang w:val="en-US"/>
        </w:rPr>
      </w:pPr>
    </w:p>
    <w:p w:rsidR="00460F70" w:rsidRDefault="00460F70" w:rsidP="00A41602">
      <w:pPr>
        <w:pStyle w:val="ListParagraph"/>
        <w:numPr>
          <w:ilvl w:val="0"/>
          <w:numId w:val="16"/>
        </w:numPr>
        <w:ind w:left="360"/>
        <w:rPr>
          <w:lang w:val="en-US"/>
        </w:rPr>
      </w:pPr>
      <w:r w:rsidRPr="00960EC4">
        <w:rPr>
          <w:lang w:val="en-US"/>
        </w:rPr>
        <w:t>9:15 Shor</w:t>
      </w:r>
      <w:r w:rsidR="001378CC" w:rsidRPr="00960EC4">
        <w:rPr>
          <w:lang w:val="en-US"/>
        </w:rPr>
        <w:t xml:space="preserve">t </w:t>
      </w:r>
      <w:r w:rsidR="001378CC">
        <w:rPr>
          <w:lang w:val="en-US"/>
        </w:rPr>
        <w:t>project status (Tommy</w:t>
      </w:r>
      <w:r w:rsidR="00960EC4">
        <w:rPr>
          <w:lang w:val="en-US"/>
        </w:rPr>
        <w:t>, RC6</w:t>
      </w:r>
      <w:r w:rsidR="001378CC">
        <w:rPr>
          <w:lang w:val="en-US"/>
        </w:rPr>
        <w:t>)</w:t>
      </w:r>
      <w:r>
        <w:rPr>
          <w:lang w:val="en-US"/>
        </w:rPr>
        <w:t xml:space="preserve"> </w:t>
      </w:r>
    </w:p>
    <w:p w:rsidR="00460F70" w:rsidRDefault="00460F70" w:rsidP="00A41602">
      <w:pPr>
        <w:pStyle w:val="ListParagraph"/>
        <w:numPr>
          <w:ilvl w:val="1"/>
          <w:numId w:val="16"/>
        </w:numPr>
        <w:ind w:left="1080"/>
        <w:rPr>
          <w:lang w:val="en-US"/>
        </w:rPr>
      </w:pPr>
      <w:r>
        <w:rPr>
          <w:lang w:val="en-US"/>
        </w:rPr>
        <w:t>Board meeting report, wind-up from previous meetings etc.</w:t>
      </w:r>
    </w:p>
    <w:p w:rsidR="00460F70" w:rsidRDefault="001378CC" w:rsidP="00A41602">
      <w:pPr>
        <w:pStyle w:val="ListParagraph"/>
        <w:numPr>
          <w:ilvl w:val="1"/>
          <w:numId w:val="16"/>
        </w:numPr>
        <w:ind w:left="1080"/>
        <w:rPr>
          <w:lang w:val="en-US"/>
        </w:rPr>
      </w:pPr>
      <w:r>
        <w:rPr>
          <w:lang w:val="en-US"/>
        </w:rPr>
        <w:t>Introduction to the annual meeting program</w:t>
      </w:r>
    </w:p>
    <w:p w:rsidR="002B60E0" w:rsidRDefault="00460F70" w:rsidP="00E943E1">
      <w:pPr>
        <w:pStyle w:val="ListParagraph"/>
        <w:numPr>
          <w:ilvl w:val="0"/>
          <w:numId w:val="16"/>
        </w:numPr>
        <w:ind w:left="360"/>
        <w:rPr>
          <w:lang w:val="en-US"/>
        </w:rPr>
      </w:pPr>
      <w:r w:rsidRPr="00E943E1">
        <w:rPr>
          <w:lang w:val="en-US"/>
        </w:rPr>
        <w:t xml:space="preserve">9:30 </w:t>
      </w:r>
      <w:r w:rsidR="00801ACD" w:rsidRPr="00E943E1">
        <w:rPr>
          <w:lang w:val="en-US"/>
        </w:rPr>
        <w:t>-</w:t>
      </w:r>
      <w:r w:rsidR="00767810">
        <w:rPr>
          <w:lang w:val="en-US"/>
        </w:rPr>
        <w:t>9</w:t>
      </w:r>
      <w:r w:rsidR="00801ACD" w:rsidRPr="00E943E1">
        <w:rPr>
          <w:lang w:val="en-US"/>
        </w:rPr>
        <w:t>:</w:t>
      </w:r>
      <w:r w:rsidR="00767810">
        <w:rPr>
          <w:lang w:val="en-US"/>
        </w:rPr>
        <w:t>5</w:t>
      </w:r>
      <w:r w:rsidR="00801ACD" w:rsidRPr="00E943E1">
        <w:rPr>
          <w:lang w:val="en-US"/>
        </w:rPr>
        <w:t xml:space="preserve">0 </w:t>
      </w:r>
      <w:r w:rsidR="00103B00">
        <w:rPr>
          <w:lang w:val="en-US"/>
        </w:rPr>
        <w:t>Results from t</w:t>
      </w:r>
      <w:r w:rsidR="009354E5" w:rsidRPr="00E943E1">
        <w:rPr>
          <w:lang w:val="en-US"/>
        </w:rPr>
        <w:t xml:space="preserve">he pilot project for new land area regulation by </w:t>
      </w:r>
      <w:r w:rsidR="00E943E1" w:rsidRPr="00E943E1">
        <w:rPr>
          <w:lang w:val="en-US"/>
        </w:rPr>
        <w:t xml:space="preserve">Nikolaj </w:t>
      </w:r>
      <w:proofErr w:type="spellStart"/>
      <w:r w:rsidR="00E943E1" w:rsidRPr="00E943E1">
        <w:rPr>
          <w:lang w:val="en-US"/>
        </w:rPr>
        <w:t>Ludvigsen</w:t>
      </w:r>
      <w:proofErr w:type="spellEnd"/>
      <w:r w:rsidR="00103B00">
        <w:rPr>
          <w:lang w:val="en-US"/>
        </w:rPr>
        <w:t xml:space="preserve"> (Danish EPA,</w:t>
      </w:r>
      <w:r w:rsidR="00E943E1" w:rsidRPr="00E943E1">
        <w:rPr>
          <w:lang w:val="en-US"/>
        </w:rPr>
        <w:t xml:space="preserve"> </w:t>
      </w:r>
      <w:r w:rsidR="009354E5" w:rsidRPr="00E943E1">
        <w:rPr>
          <w:lang w:val="en-US"/>
        </w:rPr>
        <w:t xml:space="preserve"> Ministry of Environment</w:t>
      </w:r>
      <w:r w:rsidR="00BC20D4" w:rsidRPr="00E943E1">
        <w:rPr>
          <w:lang w:val="en-US"/>
        </w:rPr>
        <w:t xml:space="preserve"> </w:t>
      </w:r>
      <w:r w:rsidR="00103B00">
        <w:rPr>
          <w:lang w:val="en-US"/>
        </w:rPr>
        <w:t>)</w:t>
      </w:r>
      <w:r w:rsidR="00E943E1" w:rsidRPr="00E943E1">
        <w:rPr>
          <w:lang w:val="en-US"/>
        </w:rPr>
        <w:t xml:space="preserve"> and Irene Wiborg</w:t>
      </w:r>
      <w:r w:rsidR="00103B00">
        <w:rPr>
          <w:lang w:val="en-US"/>
        </w:rPr>
        <w:t xml:space="preserve"> (SEGES)</w:t>
      </w:r>
    </w:p>
    <w:p w:rsidR="00767810" w:rsidRDefault="00767810" w:rsidP="00E943E1">
      <w:pPr>
        <w:pStyle w:val="ListParagraph"/>
        <w:numPr>
          <w:ilvl w:val="0"/>
          <w:numId w:val="16"/>
        </w:numPr>
        <w:ind w:left="360"/>
        <w:rPr>
          <w:lang w:val="en-US"/>
        </w:rPr>
      </w:pPr>
      <w:r>
        <w:rPr>
          <w:lang w:val="en-US"/>
        </w:rPr>
        <w:t>9:50-10:00</w:t>
      </w:r>
      <w:r w:rsidR="002B3BCB">
        <w:rPr>
          <w:lang w:val="en-US"/>
        </w:rPr>
        <w:t xml:space="preserve"> Nitrogen measurement results from the </w:t>
      </w:r>
      <w:proofErr w:type="spellStart"/>
      <w:r w:rsidR="002B3BCB">
        <w:rPr>
          <w:lang w:val="en-US"/>
        </w:rPr>
        <w:t>Hagens</w:t>
      </w:r>
      <w:proofErr w:type="spellEnd"/>
      <w:r w:rsidR="002B3BCB">
        <w:rPr>
          <w:lang w:val="en-US"/>
        </w:rPr>
        <w:t xml:space="preserve"> </w:t>
      </w:r>
      <w:proofErr w:type="spellStart"/>
      <w:r w:rsidR="002B3BCB">
        <w:rPr>
          <w:lang w:val="en-US"/>
        </w:rPr>
        <w:t>Møllebæk</w:t>
      </w:r>
      <w:proofErr w:type="spellEnd"/>
      <w:r w:rsidR="002B3BCB">
        <w:rPr>
          <w:lang w:val="en-US"/>
        </w:rPr>
        <w:t xml:space="preserve"> </w:t>
      </w:r>
      <w:proofErr w:type="spellStart"/>
      <w:r w:rsidR="002B3BCB">
        <w:rPr>
          <w:lang w:val="en-US"/>
        </w:rPr>
        <w:t>dNmark</w:t>
      </w:r>
      <w:proofErr w:type="spellEnd"/>
      <w:r w:rsidR="002B3BCB">
        <w:rPr>
          <w:lang w:val="en-US"/>
        </w:rPr>
        <w:t xml:space="preserve"> study site in Skive (by Jane Bang Poulsen, Aarhus University, Bioscience). </w:t>
      </w:r>
    </w:p>
    <w:p w:rsidR="00103B00" w:rsidRPr="005B321C" w:rsidRDefault="00103B00">
      <w:pPr>
        <w:pStyle w:val="ListParagraph"/>
        <w:ind w:left="360"/>
        <w:rPr>
          <w:sz w:val="16"/>
          <w:lang w:val="en-US"/>
        </w:rPr>
      </w:pPr>
    </w:p>
    <w:p w:rsidR="00BC20D4" w:rsidRPr="00E943E1" w:rsidRDefault="00BC20D4" w:rsidP="00E943E1">
      <w:pPr>
        <w:pStyle w:val="ListParagraph"/>
        <w:numPr>
          <w:ilvl w:val="0"/>
          <w:numId w:val="16"/>
        </w:numPr>
        <w:ind w:left="360"/>
        <w:rPr>
          <w:lang w:val="en-US"/>
        </w:rPr>
      </w:pPr>
      <w:r w:rsidRPr="00E943E1">
        <w:rPr>
          <w:lang w:val="en-US"/>
        </w:rPr>
        <w:t xml:space="preserve">10:00-10:15 Coffee Break </w:t>
      </w:r>
    </w:p>
    <w:p w:rsidR="00103B00" w:rsidRPr="005B321C" w:rsidRDefault="00103B00">
      <w:pPr>
        <w:pStyle w:val="ListParagraph"/>
        <w:ind w:left="360"/>
        <w:rPr>
          <w:sz w:val="16"/>
          <w:lang w:val="en-US"/>
        </w:rPr>
      </w:pPr>
    </w:p>
    <w:p w:rsidR="00801ACD" w:rsidRDefault="00801ACD" w:rsidP="00BC20D4">
      <w:pPr>
        <w:pStyle w:val="ListParagraph"/>
        <w:numPr>
          <w:ilvl w:val="0"/>
          <w:numId w:val="16"/>
        </w:numPr>
        <w:ind w:left="360"/>
        <w:rPr>
          <w:lang w:val="en-US"/>
        </w:rPr>
      </w:pPr>
      <w:r>
        <w:rPr>
          <w:lang w:val="en-US"/>
        </w:rPr>
        <w:t>10:</w:t>
      </w:r>
      <w:r w:rsidR="00BC20D4">
        <w:rPr>
          <w:lang w:val="en-US"/>
        </w:rPr>
        <w:t>15</w:t>
      </w:r>
      <w:r>
        <w:rPr>
          <w:lang w:val="en-US"/>
        </w:rPr>
        <w:t xml:space="preserve"> – 12:00 </w:t>
      </w:r>
      <w:r w:rsidRPr="00103B00">
        <w:rPr>
          <w:b/>
          <w:lang w:val="en-US"/>
        </w:rPr>
        <w:t xml:space="preserve">Targeted regulation of agriculture – new knowledge results from </w:t>
      </w:r>
      <w:proofErr w:type="spellStart"/>
      <w:r w:rsidRPr="00103B00">
        <w:rPr>
          <w:b/>
          <w:lang w:val="en-US"/>
        </w:rPr>
        <w:t>dNmark</w:t>
      </w:r>
      <w:proofErr w:type="spellEnd"/>
      <w:r w:rsidR="00B81CA5" w:rsidRPr="00103B00">
        <w:rPr>
          <w:b/>
          <w:lang w:val="en-US"/>
        </w:rPr>
        <w:t>; presentation</w:t>
      </w:r>
      <w:r w:rsidR="002B60E0" w:rsidRPr="00103B00">
        <w:rPr>
          <w:b/>
          <w:lang w:val="en-US"/>
        </w:rPr>
        <w:t xml:space="preserve"> and discussion</w:t>
      </w:r>
    </w:p>
    <w:p w:rsidR="00103B00" w:rsidRDefault="0032210F" w:rsidP="00B81CA5">
      <w:pPr>
        <w:pStyle w:val="ListParagraph"/>
        <w:numPr>
          <w:ilvl w:val="1"/>
          <w:numId w:val="16"/>
        </w:numPr>
        <w:ind w:left="1080"/>
        <w:rPr>
          <w:lang w:val="en-US"/>
        </w:rPr>
      </w:pPr>
      <w:r w:rsidRPr="00E943E1">
        <w:rPr>
          <w:lang w:val="en-US"/>
        </w:rPr>
        <w:t>10:15-10:</w:t>
      </w:r>
      <w:r w:rsidR="00404AE8">
        <w:rPr>
          <w:lang w:val="en-US"/>
        </w:rPr>
        <w:t>35</w:t>
      </w:r>
      <w:r w:rsidR="00BC20D4" w:rsidRPr="00E943E1">
        <w:rPr>
          <w:lang w:val="en-US"/>
        </w:rPr>
        <w:t xml:space="preserve">: </w:t>
      </w:r>
      <w:r w:rsidR="00103B00">
        <w:rPr>
          <w:lang w:val="en-US"/>
        </w:rPr>
        <w:t>Solution</w:t>
      </w:r>
      <w:r w:rsidR="00BC20D4" w:rsidRPr="00E943E1">
        <w:rPr>
          <w:lang w:val="en-US"/>
        </w:rPr>
        <w:t xml:space="preserve"> scenarios</w:t>
      </w:r>
      <w:r w:rsidR="00103B00">
        <w:rPr>
          <w:lang w:val="en-US"/>
        </w:rPr>
        <w:t>, with special focus on</w:t>
      </w:r>
      <w:r w:rsidR="00BC20D4" w:rsidRPr="00E943E1">
        <w:rPr>
          <w:lang w:val="en-US"/>
        </w:rPr>
        <w:t xml:space="preserve"> </w:t>
      </w:r>
      <w:r w:rsidR="00103B00">
        <w:rPr>
          <w:lang w:val="en-US"/>
        </w:rPr>
        <w:t>t</w:t>
      </w:r>
      <w:r w:rsidR="00BC20D4" w:rsidRPr="00E943E1">
        <w:rPr>
          <w:lang w:val="en-US"/>
        </w:rPr>
        <w:t xml:space="preserve">he scenario targeted differentiated regulation in </w:t>
      </w:r>
      <w:proofErr w:type="spellStart"/>
      <w:r w:rsidR="00BC20D4" w:rsidRPr="00E943E1">
        <w:rPr>
          <w:lang w:val="en-US"/>
        </w:rPr>
        <w:t>dNmark</w:t>
      </w:r>
      <w:proofErr w:type="spellEnd"/>
      <w:r w:rsidR="00BC20D4" w:rsidRPr="00E943E1">
        <w:rPr>
          <w:lang w:val="en-US"/>
        </w:rPr>
        <w:t xml:space="preserve"> – </w:t>
      </w:r>
      <w:r w:rsidR="00767810">
        <w:rPr>
          <w:lang w:val="en-US"/>
        </w:rPr>
        <w:t xml:space="preserve">discussion and </w:t>
      </w:r>
      <w:r w:rsidR="00BC20D4" w:rsidRPr="00E943E1">
        <w:rPr>
          <w:lang w:val="en-US"/>
        </w:rPr>
        <w:t>food for thoughts (</w:t>
      </w:r>
      <w:r w:rsidR="005C68FE" w:rsidRPr="005C68FE">
        <w:rPr>
          <w:lang w:val="en-US"/>
        </w:rPr>
        <w:t>Jørgen E. Olesen</w:t>
      </w:r>
      <w:r w:rsidR="00767810">
        <w:rPr>
          <w:lang w:val="en-US"/>
        </w:rPr>
        <w:t>, RC1 and RC6</w:t>
      </w:r>
      <w:r w:rsidR="00103B00">
        <w:rPr>
          <w:lang w:val="en-US"/>
        </w:rPr>
        <w:t>)</w:t>
      </w:r>
      <w:r w:rsidR="005C68FE" w:rsidRPr="005C68FE">
        <w:rPr>
          <w:lang w:val="en-US"/>
        </w:rPr>
        <w:t xml:space="preserve"> </w:t>
      </w:r>
    </w:p>
    <w:p w:rsidR="00767810" w:rsidRDefault="00767810" w:rsidP="00B81CA5">
      <w:pPr>
        <w:pStyle w:val="ListParagraph"/>
        <w:numPr>
          <w:ilvl w:val="1"/>
          <w:numId w:val="16"/>
        </w:numPr>
        <w:ind w:left="1080"/>
        <w:rPr>
          <w:lang w:val="en-US"/>
        </w:rPr>
      </w:pPr>
      <w:r>
        <w:rPr>
          <w:lang w:val="en-US"/>
        </w:rPr>
        <w:t>10:</w:t>
      </w:r>
      <w:r w:rsidR="00404AE8">
        <w:rPr>
          <w:lang w:val="en-US"/>
        </w:rPr>
        <w:t>35</w:t>
      </w:r>
      <w:r>
        <w:rPr>
          <w:lang w:val="en-US"/>
        </w:rPr>
        <w:t>-</w:t>
      </w:r>
      <w:r w:rsidR="005C68FE" w:rsidRPr="005C68FE">
        <w:rPr>
          <w:lang w:val="en-US"/>
        </w:rPr>
        <w:t>11:</w:t>
      </w:r>
      <w:r w:rsidR="00404AE8">
        <w:rPr>
          <w:lang w:val="en-US"/>
        </w:rPr>
        <w:t>00</w:t>
      </w:r>
      <w:r>
        <w:rPr>
          <w:lang w:val="en-US"/>
        </w:rPr>
        <w:t xml:space="preserve"> Results from the local workshops, and the Landscape scenario GIS platform to be tested during the next round of workshops in the local case study </w:t>
      </w:r>
      <w:proofErr w:type="gramStart"/>
      <w:r>
        <w:rPr>
          <w:lang w:val="en-US"/>
        </w:rPr>
        <w:t xml:space="preserve">areas </w:t>
      </w:r>
      <w:r w:rsidR="005C68FE" w:rsidRPr="005C68FE">
        <w:rPr>
          <w:lang w:val="en-US"/>
        </w:rPr>
        <w:t xml:space="preserve"> </w:t>
      </w:r>
      <w:r>
        <w:rPr>
          <w:lang w:val="en-US"/>
        </w:rPr>
        <w:t>(</w:t>
      </w:r>
      <w:proofErr w:type="gramEnd"/>
      <w:r w:rsidR="005C68FE" w:rsidRPr="005C68FE">
        <w:rPr>
          <w:lang w:val="en-US"/>
        </w:rPr>
        <w:t>Henrik</w:t>
      </w:r>
      <w:r w:rsidR="004D2C5F">
        <w:rPr>
          <w:lang w:val="en-US"/>
        </w:rPr>
        <w:t xml:space="preserve"> Vejre,</w:t>
      </w:r>
      <w:r w:rsidR="005C68FE" w:rsidRPr="005C68FE">
        <w:rPr>
          <w:lang w:val="en-US"/>
        </w:rPr>
        <w:t xml:space="preserve"> Peter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Stubkjær</w:t>
      </w:r>
      <w:proofErr w:type="spellEnd"/>
      <w:r>
        <w:rPr>
          <w:lang w:val="en-US"/>
        </w:rPr>
        <w:t xml:space="preserve"> Andersen</w:t>
      </w:r>
      <w:r w:rsidR="004D2C5F">
        <w:rPr>
          <w:lang w:val="en-US"/>
        </w:rPr>
        <w:t xml:space="preserve"> and Andreas </w:t>
      </w:r>
      <w:proofErr w:type="spellStart"/>
      <w:r w:rsidR="004D2C5F">
        <w:rPr>
          <w:lang w:val="en-US"/>
        </w:rPr>
        <w:t>Aagaard</w:t>
      </w:r>
      <w:proofErr w:type="spellEnd"/>
      <w:r w:rsidR="004D2C5F">
        <w:rPr>
          <w:lang w:val="en-US"/>
        </w:rPr>
        <w:t xml:space="preserve"> Christensen</w:t>
      </w:r>
      <w:r w:rsidR="005C68FE" w:rsidRPr="005C68FE">
        <w:rPr>
          <w:lang w:val="en-US"/>
        </w:rPr>
        <w:t>, RC2</w:t>
      </w:r>
      <w:r>
        <w:rPr>
          <w:lang w:val="en-US"/>
        </w:rPr>
        <w:t>).</w:t>
      </w:r>
      <w:r w:rsidR="005C68FE" w:rsidRPr="005C68FE">
        <w:rPr>
          <w:lang w:val="en-US"/>
        </w:rPr>
        <w:t xml:space="preserve"> </w:t>
      </w:r>
    </w:p>
    <w:p w:rsidR="002B3BCB" w:rsidRDefault="005C68FE" w:rsidP="00B81CA5">
      <w:pPr>
        <w:pStyle w:val="ListParagraph"/>
        <w:numPr>
          <w:ilvl w:val="1"/>
          <w:numId w:val="16"/>
        </w:numPr>
        <w:ind w:left="1080"/>
        <w:rPr>
          <w:lang w:val="en-US"/>
        </w:rPr>
      </w:pPr>
      <w:r w:rsidRPr="005C68FE">
        <w:rPr>
          <w:lang w:val="en-US"/>
        </w:rPr>
        <w:t>11:</w:t>
      </w:r>
      <w:r w:rsidR="00404AE8">
        <w:rPr>
          <w:lang w:val="en-US"/>
        </w:rPr>
        <w:t>00</w:t>
      </w:r>
      <w:r w:rsidRPr="005C68FE">
        <w:rPr>
          <w:lang w:val="en-US"/>
        </w:rPr>
        <w:t>-1</w:t>
      </w:r>
      <w:r w:rsidR="002B3BCB">
        <w:rPr>
          <w:lang w:val="en-US"/>
        </w:rPr>
        <w:t>1:45</w:t>
      </w:r>
      <w:r w:rsidRPr="005C68FE">
        <w:rPr>
          <w:lang w:val="en-US"/>
        </w:rPr>
        <w:t xml:space="preserve"> Targeted regulation – cost effectiveness modelling by different approaches </w:t>
      </w:r>
      <w:r w:rsidR="002B3BCB">
        <w:rPr>
          <w:lang w:val="en-US"/>
        </w:rPr>
        <w:t>(</w:t>
      </w:r>
      <w:r w:rsidRPr="005C68FE">
        <w:rPr>
          <w:lang w:val="en-US"/>
        </w:rPr>
        <w:t>Brian</w:t>
      </w:r>
      <w:r w:rsidR="00767810">
        <w:rPr>
          <w:lang w:val="en-US"/>
        </w:rPr>
        <w:t xml:space="preserve"> Jacobsen and</w:t>
      </w:r>
      <w:r w:rsidR="00140D7C" w:rsidRPr="002B60E0">
        <w:rPr>
          <w:lang w:val="en-US"/>
        </w:rPr>
        <w:t xml:space="preserve"> Berit</w:t>
      </w:r>
      <w:r w:rsidR="00767810">
        <w:rPr>
          <w:lang w:val="en-US"/>
        </w:rPr>
        <w:t xml:space="preserve"> Hasler</w:t>
      </w:r>
      <w:r w:rsidR="002B3BCB">
        <w:rPr>
          <w:lang w:val="en-US"/>
        </w:rPr>
        <w:t>, RC3</w:t>
      </w:r>
      <w:r w:rsidR="00767810">
        <w:rPr>
          <w:lang w:val="en-US"/>
        </w:rPr>
        <w:t>)</w:t>
      </w:r>
    </w:p>
    <w:p w:rsidR="00491642" w:rsidRPr="002B60E0" w:rsidRDefault="002B3BCB" w:rsidP="00B81CA5">
      <w:pPr>
        <w:pStyle w:val="ListParagraph"/>
        <w:numPr>
          <w:ilvl w:val="1"/>
          <w:numId w:val="16"/>
        </w:numPr>
        <w:ind w:left="1080"/>
        <w:rPr>
          <w:lang w:val="en-US"/>
        </w:rPr>
      </w:pPr>
      <w:r>
        <w:rPr>
          <w:lang w:val="en-US"/>
        </w:rPr>
        <w:t xml:space="preserve">11:45-12:00 </w:t>
      </w:r>
      <w:r w:rsidR="00B85408">
        <w:rPr>
          <w:lang w:val="en-US"/>
        </w:rPr>
        <w:t>Discussion and summary (Chaired by Jørgen E Olesen)</w:t>
      </w:r>
      <w:r w:rsidR="005C68FE" w:rsidRPr="005C68FE">
        <w:rPr>
          <w:lang w:val="en-US"/>
        </w:rPr>
        <w:t xml:space="preserve"> </w:t>
      </w:r>
    </w:p>
    <w:p w:rsidR="00491642" w:rsidRPr="005B321C" w:rsidRDefault="00491642" w:rsidP="00491642">
      <w:pPr>
        <w:pStyle w:val="ListParagraph"/>
        <w:ind w:left="360"/>
        <w:rPr>
          <w:sz w:val="16"/>
          <w:lang w:val="en-US"/>
        </w:rPr>
      </w:pPr>
    </w:p>
    <w:p w:rsidR="00BA3B83" w:rsidRDefault="00A97416" w:rsidP="00A41602">
      <w:pPr>
        <w:pStyle w:val="ListParagraph"/>
        <w:numPr>
          <w:ilvl w:val="0"/>
          <w:numId w:val="16"/>
        </w:numPr>
        <w:ind w:left="360"/>
        <w:rPr>
          <w:lang w:val="en-US"/>
        </w:rPr>
      </w:pPr>
      <w:r>
        <w:rPr>
          <w:lang w:val="en-US"/>
        </w:rPr>
        <w:t>1</w:t>
      </w:r>
      <w:r w:rsidR="00BA3B83">
        <w:rPr>
          <w:lang w:val="en-US"/>
        </w:rPr>
        <w:t>2:</w:t>
      </w:r>
      <w:r w:rsidR="00B85408">
        <w:rPr>
          <w:lang w:val="en-US"/>
        </w:rPr>
        <w:t>0</w:t>
      </w:r>
      <w:r w:rsidR="00A25554">
        <w:rPr>
          <w:lang w:val="en-US"/>
        </w:rPr>
        <w:t>0</w:t>
      </w:r>
      <w:r w:rsidR="00BA3B83">
        <w:rPr>
          <w:lang w:val="en-US"/>
        </w:rPr>
        <w:t xml:space="preserve"> – 12:</w:t>
      </w:r>
      <w:r w:rsidR="005B321C">
        <w:rPr>
          <w:lang w:val="en-US"/>
        </w:rPr>
        <w:t>4</w:t>
      </w:r>
      <w:r w:rsidR="00A25554">
        <w:rPr>
          <w:lang w:val="en-US"/>
        </w:rPr>
        <w:t>5</w:t>
      </w:r>
      <w:r w:rsidR="00BA3B83">
        <w:rPr>
          <w:lang w:val="en-US"/>
        </w:rPr>
        <w:t xml:space="preserve"> Lunch</w:t>
      </w:r>
    </w:p>
    <w:p w:rsidR="00103B00" w:rsidRPr="003D776A" w:rsidRDefault="00103B00" w:rsidP="003D776A">
      <w:pPr>
        <w:rPr>
          <w:sz w:val="16"/>
          <w:lang w:val="en-US"/>
        </w:rPr>
      </w:pPr>
    </w:p>
    <w:p w:rsidR="00491642" w:rsidRDefault="00BA3B83" w:rsidP="00A41602">
      <w:pPr>
        <w:pStyle w:val="ListParagraph"/>
        <w:numPr>
          <w:ilvl w:val="0"/>
          <w:numId w:val="16"/>
        </w:numPr>
        <w:ind w:left="360"/>
        <w:rPr>
          <w:lang w:val="en-US"/>
        </w:rPr>
      </w:pPr>
      <w:r>
        <w:rPr>
          <w:lang w:val="en-US"/>
        </w:rPr>
        <w:t>1</w:t>
      </w:r>
      <w:r w:rsidR="005B321C">
        <w:rPr>
          <w:lang w:val="en-US"/>
        </w:rPr>
        <w:t>2</w:t>
      </w:r>
      <w:r w:rsidR="00A25554">
        <w:rPr>
          <w:lang w:val="en-US"/>
        </w:rPr>
        <w:t>:</w:t>
      </w:r>
      <w:r w:rsidR="005B321C">
        <w:rPr>
          <w:lang w:val="en-US"/>
        </w:rPr>
        <w:t>50</w:t>
      </w:r>
      <w:r>
        <w:rPr>
          <w:lang w:val="en-US"/>
        </w:rPr>
        <w:t xml:space="preserve"> – 14:</w:t>
      </w:r>
      <w:r w:rsidR="00140D7C">
        <w:rPr>
          <w:lang w:val="en-US"/>
        </w:rPr>
        <w:t>1</w:t>
      </w:r>
      <w:r w:rsidR="005B321C">
        <w:rPr>
          <w:lang w:val="en-US"/>
        </w:rPr>
        <w:t>0</w:t>
      </w:r>
      <w:r>
        <w:rPr>
          <w:lang w:val="en-US"/>
        </w:rPr>
        <w:t xml:space="preserve"> PhD and </w:t>
      </w:r>
      <w:r w:rsidR="00491642">
        <w:rPr>
          <w:lang w:val="en-US"/>
        </w:rPr>
        <w:t>post</w:t>
      </w:r>
      <w:r w:rsidR="00B85408">
        <w:rPr>
          <w:lang w:val="en-US"/>
        </w:rPr>
        <w:t>-</w:t>
      </w:r>
      <w:r w:rsidR="00491642">
        <w:rPr>
          <w:lang w:val="en-US"/>
        </w:rPr>
        <w:t>doc</w:t>
      </w:r>
      <w:r w:rsidR="00476003">
        <w:rPr>
          <w:lang w:val="en-US"/>
        </w:rPr>
        <w:t xml:space="preserve"> café workshop</w:t>
      </w:r>
      <w:r w:rsidR="00FD4190">
        <w:rPr>
          <w:lang w:val="en-US"/>
        </w:rPr>
        <w:t xml:space="preserve"> (RC4)</w:t>
      </w:r>
    </w:p>
    <w:p w:rsidR="00B85408" w:rsidRDefault="005B321C" w:rsidP="00B85408">
      <w:pPr>
        <w:pStyle w:val="ListParagraph"/>
        <w:numPr>
          <w:ilvl w:val="1"/>
          <w:numId w:val="16"/>
        </w:numPr>
        <w:ind w:left="1080"/>
        <w:rPr>
          <w:lang w:val="en-US"/>
        </w:rPr>
      </w:pPr>
      <w:r>
        <w:rPr>
          <w:lang w:val="en-US"/>
        </w:rPr>
        <w:t>12:5</w:t>
      </w:r>
      <w:r w:rsidR="00B85408">
        <w:rPr>
          <w:lang w:val="en-US"/>
        </w:rPr>
        <w:t>0-</w:t>
      </w:r>
      <w:r>
        <w:rPr>
          <w:lang w:val="en-US"/>
        </w:rPr>
        <w:t>1</w:t>
      </w:r>
      <w:r w:rsidR="00476003">
        <w:rPr>
          <w:lang w:val="en-US"/>
        </w:rPr>
        <w:t>2:55</w:t>
      </w:r>
      <w:r w:rsidR="00B85408">
        <w:rPr>
          <w:lang w:val="en-US"/>
        </w:rPr>
        <w:t xml:space="preserve"> S</w:t>
      </w:r>
      <w:r w:rsidR="00B85408" w:rsidRPr="00B85408">
        <w:rPr>
          <w:lang w:val="en-US"/>
        </w:rPr>
        <w:t xml:space="preserve">hort introduction by </w:t>
      </w:r>
      <w:r w:rsidR="00476003">
        <w:rPr>
          <w:lang w:val="en-US"/>
        </w:rPr>
        <w:t>Berit Hasler</w:t>
      </w:r>
    </w:p>
    <w:p w:rsidR="00B85408" w:rsidRDefault="00B85408" w:rsidP="00B85408">
      <w:pPr>
        <w:pStyle w:val="ListParagraph"/>
        <w:numPr>
          <w:ilvl w:val="1"/>
          <w:numId w:val="16"/>
        </w:numPr>
        <w:ind w:left="1080"/>
        <w:rPr>
          <w:lang w:val="en-US"/>
        </w:rPr>
      </w:pPr>
      <w:r>
        <w:rPr>
          <w:lang w:val="en-US"/>
        </w:rPr>
        <w:t>1</w:t>
      </w:r>
      <w:r w:rsidR="00476003">
        <w:rPr>
          <w:lang w:val="en-US"/>
        </w:rPr>
        <w:t>2:55</w:t>
      </w:r>
      <w:r>
        <w:rPr>
          <w:lang w:val="en-US"/>
        </w:rPr>
        <w:t>-</w:t>
      </w:r>
      <w:r w:rsidR="00476003">
        <w:rPr>
          <w:lang w:val="en-US"/>
        </w:rPr>
        <w:t>14:00</w:t>
      </w:r>
      <w:r>
        <w:rPr>
          <w:lang w:val="en-US"/>
        </w:rPr>
        <w:t xml:space="preserve"> </w:t>
      </w:r>
      <w:r w:rsidRPr="00B85408">
        <w:rPr>
          <w:lang w:val="en-US"/>
        </w:rPr>
        <w:t xml:space="preserve">Café table workshop where </w:t>
      </w:r>
      <w:proofErr w:type="spellStart"/>
      <w:r w:rsidRPr="00B85408">
        <w:rPr>
          <w:lang w:val="en-US"/>
        </w:rPr>
        <w:t>dNmark</w:t>
      </w:r>
      <w:proofErr w:type="spellEnd"/>
      <w:r w:rsidRPr="00B85408">
        <w:rPr>
          <w:lang w:val="en-US"/>
        </w:rPr>
        <w:t>-experiments are introduced  (Café  table holders</w:t>
      </w:r>
      <w:r w:rsidR="00476003">
        <w:rPr>
          <w:lang w:val="en-US"/>
        </w:rPr>
        <w:t xml:space="preserve"> are</w:t>
      </w:r>
      <w:r w:rsidRPr="00B85408">
        <w:rPr>
          <w:lang w:val="en-US"/>
        </w:rPr>
        <w:t xml:space="preserve"> all PhD and post docs)</w:t>
      </w:r>
    </w:p>
    <w:p w:rsidR="00960EC4" w:rsidRDefault="00960EC4" w:rsidP="00960EC4">
      <w:pPr>
        <w:pStyle w:val="ListParagraph"/>
        <w:ind w:left="1080"/>
        <w:rPr>
          <w:lang w:val="en-US"/>
        </w:rPr>
      </w:pPr>
    </w:p>
    <w:p w:rsidR="00476003" w:rsidRDefault="00476003" w:rsidP="00960EC4">
      <w:pPr>
        <w:pStyle w:val="ListParagraph"/>
        <w:numPr>
          <w:ilvl w:val="0"/>
          <w:numId w:val="16"/>
        </w:numPr>
        <w:ind w:left="360"/>
        <w:rPr>
          <w:lang w:val="en-US"/>
        </w:rPr>
      </w:pPr>
      <w:r>
        <w:rPr>
          <w:lang w:val="en-US"/>
        </w:rPr>
        <w:t>14:00-14:10 Short break</w:t>
      </w:r>
    </w:p>
    <w:p w:rsidR="00960EC4" w:rsidRDefault="00B85408" w:rsidP="00960EC4">
      <w:pPr>
        <w:pStyle w:val="ListParagraph"/>
        <w:numPr>
          <w:ilvl w:val="0"/>
          <w:numId w:val="16"/>
        </w:numPr>
        <w:ind w:left="360"/>
        <w:rPr>
          <w:lang w:val="en-US"/>
        </w:rPr>
      </w:pPr>
      <w:r>
        <w:rPr>
          <w:lang w:val="en-US"/>
        </w:rPr>
        <w:t>14:1</w:t>
      </w:r>
      <w:r w:rsidR="005B321C">
        <w:rPr>
          <w:lang w:val="en-US"/>
        </w:rPr>
        <w:t>0</w:t>
      </w:r>
      <w:r>
        <w:rPr>
          <w:lang w:val="en-US"/>
        </w:rPr>
        <w:t>-14:45</w:t>
      </w:r>
      <w:r w:rsidR="00960EC4">
        <w:rPr>
          <w:lang w:val="en-US"/>
        </w:rPr>
        <w:t xml:space="preserve"> </w:t>
      </w:r>
      <w:r w:rsidR="005B321C">
        <w:rPr>
          <w:lang w:val="en-US"/>
        </w:rPr>
        <w:t xml:space="preserve">official approving of the communication plan 2015+, and input for project result dissemination and real world implementation. </w:t>
      </w:r>
      <w:r w:rsidRPr="00B85408">
        <w:rPr>
          <w:lang w:val="en-US"/>
        </w:rPr>
        <w:t>(Irene</w:t>
      </w:r>
      <w:r w:rsidR="00960EC4">
        <w:rPr>
          <w:lang w:val="en-US"/>
        </w:rPr>
        <w:t>, RC5</w:t>
      </w:r>
      <w:r w:rsidRPr="00B85408">
        <w:rPr>
          <w:lang w:val="en-US"/>
        </w:rPr>
        <w:t>)</w:t>
      </w:r>
      <w:r w:rsidR="00960EC4" w:rsidRPr="00960EC4">
        <w:rPr>
          <w:lang w:val="en-US"/>
        </w:rPr>
        <w:t xml:space="preserve"> </w:t>
      </w:r>
    </w:p>
    <w:p w:rsidR="00960EC4" w:rsidRDefault="00960EC4" w:rsidP="00960EC4">
      <w:pPr>
        <w:pStyle w:val="ListParagraph"/>
        <w:numPr>
          <w:ilvl w:val="1"/>
          <w:numId w:val="16"/>
        </w:numPr>
        <w:ind w:left="1080"/>
        <w:rPr>
          <w:lang w:val="en-US"/>
        </w:rPr>
      </w:pPr>
      <w:r>
        <w:rPr>
          <w:lang w:val="en-US"/>
        </w:rPr>
        <w:t xml:space="preserve">14:15-14:35 </w:t>
      </w:r>
      <w:r w:rsidR="005B321C">
        <w:rPr>
          <w:lang w:val="en-US"/>
        </w:rPr>
        <w:t>Bra</w:t>
      </w:r>
      <w:r w:rsidR="00FD4190">
        <w:rPr>
          <w:lang w:val="en-US"/>
        </w:rPr>
        <w:t>i</w:t>
      </w:r>
      <w:r w:rsidR="005B321C">
        <w:rPr>
          <w:lang w:val="en-US"/>
        </w:rPr>
        <w:t>n storm in groups:</w:t>
      </w:r>
      <w:r>
        <w:rPr>
          <w:lang w:val="en-US"/>
        </w:rPr>
        <w:t xml:space="preserve"> </w:t>
      </w:r>
      <w:r w:rsidR="005B321C">
        <w:rPr>
          <w:lang w:val="en-US"/>
        </w:rPr>
        <w:t xml:space="preserve">Ideas for </w:t>
      </w:r>
      <w:r>
        <w:rPr>
          <w:lang w:val="en-US"/>
        </w:rPr>
        <w:t xml:space="preserve">spin off projects </w:t>
      </w:r>
      <w:r w:rsidR="005B321C">
        <w:rPr>
          <w:lang w:val="en-US"/>
        </w:rPr>
        <w:t xml:space="preserve">from the </w:t>
      </w:r>
      <w:proofErr w:type="spellStart"/>
      <w:r w:rsidR="005B321C">
        <w:rPr>
          <w:lang w:val="en-US"/>
        </w:rPr>
        <w:t>dNmark</w:t>
      </w:r>
      <w:proofErr w:type="spellEnd"/>
      <w:r w:rsidR="005B321C">
        <w:rPr>
          <w:lang w:val="en-US"/>
        </w:rPr>
        <w:t xml:space="preserve"> studies</w:t>
      </w:r>
    </w:p>
    <w:p w:rsidR="00B85408" w:rsidRPr="005B321C" w:rsidRDefault="00960EC4" w:rsidP="005B321C">
      <w:pPr>
        <w:pStyle w:val="ListParagraph"/>
        <w:numPr>
          <w:ilvl w:val="1"/>
          <w:numId w:val="16"/>
        </w:numPr>
        <w:ind w:left="1080"/>
        <w:rPr>
          <w:lang w:val="en-US"/>
        </w:rPr>
      </w:pPr>
      <w:r>
        <w:rPr>
          <w:lang w:val="en-US"/>
        </w:rPr>
        <w:t>Short reports from the groups</w:t>
      </w:r>
      <w:r w:rsidR="005B321C">
        <w:rPr>
          <w:lang w:val="en-US"/>
        </w:rPr>
        <w:t xml:space="preserve"> (organized by Irene)</w:t>
      </w:r>
      <w:r>
        <w:rPr>
          <w:lang w:val="en-US"/>
        </w:rPr>
        <w:t xml:space="preserve"> </w:t>
      </w:r>
    </w:p>
    <w:p w:rsidR="00960EC4" w:rsidRPr="00960EC4" w:rsidRDefault="00960EC4" w:rsidP="00960EC4">
      <w:pPr>
        <w:rPr>
          <w:lang w:val="en-US"/>
        </w:rPr>
      </w:pPr>
    </w:p>
    <w:p w:rsidR="005B321C" w:rsidRDefault="00140D7C" w:rsidP="005B321C">
      <w:pPr>
        <w:pStyle w:val="ListParagraph"/>
        <w:numPr>
          <w:ilvl w:val="0"/>
          <w:numId w:val="16"/>
        </w:numPr>
        <w:ind w:left="360"/>
        <w:rPr>
          <w:lang w:val="en-US"/>
        </w:rPr>
      </w:pPr>
      <w:r w:rsidRPr="005C5FCE">
        <w:rPr>
          <w:lang w:val="en-US"/>
        </w:rPr>
        <w:t>14:</w:t>
      </w:r>
      <w:r w:rsidR="00E943E1">
        <w:rPr>
          <w:lang w:val="en-US"/>
        </w:rPr>
        <w:t>45</w:t>
      </w:r>
      <w:r w:rsidRPr="005C5FCE">
        <w:rPr>
          <w:lang w:val="en-US"/>
        </w:rPr>
        <w:t xml:space="preserve"> – 15:00</w:t>
      </w:r>
      <w:r w:rsidR="005B321C">
        <w:rPr>
          <w:lang w:val="en-US"/>
        </w:rPr>
        <w:t xml:space="preserve"> </w:t>
      </w:r>
      <w:proofErr w:type="spellStart"/>
      <w:r w:rsidR="005B321C">
        <w:rPr>
          <w:lang w:val="en-US"/>
        </w:rPr>
        <w:t>dNmark</w:t>
      </w:r>
      <w:proofErr w:type="spellEnd"/>
      <w:r>
        <w:rPr>
          <w:lang w:val="en-US"/>
        </w:rPr>
        <w:t xml:space="preserve"> activities </w:t>
      </w:r>
      <w:r w:rsidR="005B321C">
        <w:rPr>
          <w:lang w:val="en-US"/>
        </w:rPr>
        <w:t>during</w:t>
      </w:r>
      <w:r>
        <w:rPr>
          <w:lang w:val="en-US"/>
        </w:rPr>
        <w:t xml:space="preserve"> the next year</w:t>
      </w:r>
      <w:r w:rsidR="005B321C">
        <w:rPr>
          <w:lang w:val="en-US"/>
        </w:rPr>
        <w:t>, and wrap-up</w:t>
      </w:r>
      <w:r>
        <w:rPr>
          <w:lang w:val="en-US"/>
        </w:rPr>
        <w:t xml:space="preserve"> (</w:t>
      </w:r>
      <w:r w:rsidR="006F2B90" w:rsidRPr="005C5FCE">
        <w:rPr>
          <w:lang w:val="en-US"/>
        </w:rPr>
        <w:t>Tommy</w:t>
      </w:r>
      <w:r>
        <w:rPr>
          <w:lang w:val="en-US"/>
        </w:rPr>
        <w:t>)</w:t>
      </w:r>
      <w:r w:rsidR="005B321C" w:rsidRPr="00960EC4">
        <w:rPr>
          <w:lang w:val="en-US"/>
        </w:rPr>
        <w:t xml:space="preserve"> </w:t>
      </w:r>
    </w:p>
    <w:p w:rsidR="005B321C" w:rsidRDefault="005B321C" w:rsidP="005B321C">
      <w:pPr>
        <w:pStyle w:val="ListParagraph"/>
        <w:numPr>
          <w:ilvl w:val="1"/>
          <w:numId w:val="16"/>
        </w:numPr>
        <w:ind w:left="1080"/>
        <w:rPr>
          <w:lang w:val="en-US"/>
        </w:rPr>
      </w:pPr>
      <w:r>
        <w:rPr>
          <w:lang w:val="en-US"/>
        </w:rPr>
        <w:t xml:space="preserve">International workshop and </w:t>
      </w:r>
      <w:proofErr w:type="spellStart"/>
      <w:r>
        <w:rPr>
          <w:lang w:val="en-US"/>
        </w:rPr>
        <w:t>dNmark</w:t>
      </w:r>
      <w:proofErr w:type="spellEnd"/>
      <w:r>
        <w:rPr>
          <w:lang w:val="en-US"/>
        </w:rPr>
        <w:t xml:space="preserve"> bi-annual meeting in Aarhus, October 5-6 2015 </w:t>
      </w:r>
    </w:p>
    <w:p w:rsidR="00BE2D40" w:rsidRPr="005B321C" w:rsidRDefault="005B321C" w:rsidP="005B321C">
      <w:pPr>
        <w:pStyle w:val="ListParagraph"/>
        <w:numPr>
          <w:ilvl w:val="1"/>
          <w:numId w:val="16"/>
        </w:numPr>
        <w:ind w:left="1080"/>
        <w:rPr>
          <w:lang w:val="en-US"/>
        </w:rPr>
      </w:pPr>
      <w:r>
        <w:rPr>
          <w:lang w:val="en-US"/>
        </w:rPr>
        <w:t xml:space="preserve">Next </w:t>
      </w:r>
      <w:proofErr w:type="spellStart"/>
      <w:r>
        <w:rPr>
          <w:lang w:val="en-US"/>
        </w:rPr>
        <w:t>dNmark</w:t>
      </w:r>
      <w:proofErr w:type="spellEnd"/>
      <w:r>
        <w:rPr>
          <w:lang w:val="en-US"/>
        </w:rPr>
        <w:t xml:space="preserve"> annual meeting in Foulum, March 14-15 2016</w:t>
      </w:r>
    </w:p>
    <w:p w:rsidR="00103B00" w:rsidRDefault="00103B00">
      <w:pPr>
        <w:pStyle w:val="ListParagraph"/>
        <w:ind w:left="360"/>
        <w:rPr>
          <w:lang w:val="en-US"/>
        </w:rPr>
      </w:pPr>
    </w:p>
    <w:p w:rsidR="00460F70" w:rsidRPr="00BE2D40" w:rsidRDefault="00460F70" w:rsidP="00A41602">
      <w:pPr>
        <w:pStyle w:val="ListParagraph"/>
        <w:numPr>
          <w:ilvl w:val="1"/>
          <w:numId w:val="1"/>
        </w:numPr>
        <w:ind w:left="360"/>
        <w:rPr>
          <w:lang w:val="en-US"/>
        </w:rPr>
      </w:pPr>
      <w:r w:rsidRPr="00BE2D40">
        <w:rPr>
          <w:lang w:val="en-US"/>
        </w:rPr>
        <w:t>15:00 Good bye</w:t>
      </w:r>
      <w:r w:rsidR="00F34C88" w:rsidRPr="00BE2D40">
        <w:rPr>
          <w:lang w:val="en-US"/>
        </w:rPr>
        <w:t>, coffee</w:t>
      </w:r>
      <w:r w:rsidRPr="00BE2D40">
        <w:rPr>
          <w:lang w:val="en-US"/>
        </w:rPr>
        <w:t xml:space="preserve"> and possibility for RC component meetings</w:t>
      </w:r>
    </w:p>
    <w:p w:rsidR="00460F70" w:rsidRPr="00845E5A" w:rsidRDefault="00460F70" w:rsidP="00460F70">
      <w:pPr>
        <w:rPr>
          <w:sz w:val="16"/>
          <w:lang w:val="en-US"/>
        </w:rPr>
      </w:pPr>
    </w:p>
    <w:p w:rsidR="00C72DCA" w:rsidRPr="00C72DCA" w:rsidRDefault="00C72DCA" w:rsidP="00822EC2">
      <w:pPr>
        <w:rPr>
          <w:b/>
          <w:bCs/>
          <w:sz w:val="36"/>
        </w:rPr>
      </w:pPr>
      <w:r>
        <w:rPr>
          <w:b/>
          <w:bCs/>
          <w:noProof/>
          <w:sz w:val="36"/>
          <w:lang w:eastAsia="da-DK"/>
        </w:rPr>
        <w:lastRenderedPageBreak/>
        <w:drawing>
          <wp:anchor distT="0" distB="0" distL="114300" distR="114300" simplePos="0" relativeHeight="251659264" behindDoc="0" locked="0" layoutInCell="1" allowOverlap="1" wp14:anchorId="4A979497" wp14:editId="342C4F54">
            <wp:simplePos x="0" y="0"/>
            <wp:positionH relativeFrom="column">
              <wp:posOffset>3152140</wp:posOffset>
            </wp:positionH>
            <wp:positionV relativeFrom="paragraph">
              <wp:posOffset>98230</wp:posOffset>
            </wp:positionV>
            <wp:extent cx="1638300" cy="793750"/>
            <wp:effectExtent l="0" t="0" r="0" b="0"/>
            <wp:wrapNone/>
            <wp:docPr id="4" name="Picture 1" descr="http://www.vardebk.dk/uf/10000_19999/17085/a721c649538c206c69c9c0d9f114b3f0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ardebk.dk/uf/10000_19999/17085/a721c649538c206c69c9c0d9f114b3f0.jpg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DCA">
        <w:rPr>
          <w:b/>
          <w:bCs/>
          <w:sz w:val="36"/>
        </w:rPr>
        <w:t>Program for faglig ekskursion</w:t>
      </w:r>
    </w:p>
    <w:p w:rsidR="00CA4D09" w:rsidRDefault="00CA4D09" w:rsidP="00822EC2">
      <w:pPr>
        <w:rPr>
          <w:b/>
          <w:bCs/>
        </w:rPr>
      </w:pPr>
    </w:p>
    <w:p w:rsidR="00822EC2" w:rsidRPr="005B321C" w:rsidRDefault="00C72DCA" w:rsidP="00822EC2">
      <w:pPr>
        <w:rPr>
          <w:i/>
        </w:rPr>
      </w:pPr>
      <w:r w:rsidRPr="005B321C">
        <w:rPr>
          <w:b/>
          <w:bCs/>
          <w:i/>
        </w:rPr>
        <w:t>Den 9/3 2015</w:t>
      </w:r>
      <w:r w:rsidR="00822EC2" w:rsidRPr="005B321C">
        <w:rPr>
          <w:b/>
          <w:bCs/>
          <w:i/>
        </w:rPr>
        <w:t xml:space="preserve"> kl. 13.30-18.00</w:t>
      </w:r>
      <w:r w:rsidR="00822EC2" w:rsidRPr="005B321C">
        <w:rPr>
          <w:i/>
        </w:rPr>
        <w:t xml:space="preserve"> </w:t>
      </w:r>
    </w:p>
    <w:p w:rsidR="00822EC2" w:rsidRDefault="00822EC2" w:rsidP="00822EC2">
      <w:r>
        <w:t> </w:t>
      </w:r>
    </w:p>
    <w:p w:rsidR="00CA4D09" w:rsidRDefault="00CA4D09" w:rsidP="00822EC2"/>
    <w:p w:rsidR="00CA4D09" w:rsidRDefault="00CA4D09" w:rsidP="00822EC2"/>
    <w:p w:rsidR="00822EC2" w:rsidRDefault="00822EC2" w:rsidP="00822EC2">
      <w:r>
        <w:t>13.30 Bus afgår fra Nymindegab til Filsø</w:t>
      </w:r>
      <w:r w:rsidR="00CA4D09">
        <w:t xml:space="preserve"> (Lunde Turistbus)</w:t>
      </w:r>
    </w:p>
    <w:p w:rsidR="00822EC2" w:rsidRDefault="00822EC2" w:rsidP="00822EC2">
      <w:r>
        <w:t> </w:t>
      </w:r>
    </w:p>
    <w:p w:rsidR="00822EC2" w:rsidRDefault="00822EC2" w:rsidP="00822EC2">
      <w:r>
        <w:t>Orientering om Filsø undervejs</w:t>
      </w:r>
      <w:r w:rsidR="00CA4D09">
        <w:t xml:space="preserve"> (v/ Merete Vigen </w:t>
      </w:r>
      <w:proofErr w:type="gramStart"/>
      <w:r w:rsidR="00CA4D09">
        <w:t xml:space="preserve">Hansen  </w:t>
      </w:r>
      <w:r w:rsidR="0068692E">
        <w:fldChar w:fldCharType="begin"/>
      </w:r>
      <w:proofErr w:type="gramEnd"/>
      <w:r w:rsidR="0068692E">
        <w:instrText xml:space="preserve"> HYPERLINK "http://www.meretevigen.dk" </w:instrText>
      </w:r>
      <w:r w:rsidR="0068692E">
        <w:fldChar w:fldCharType="separate"/>
      </w:r>
      <w:r w:rsidR="00CA4D09" w:rsidRPr="00D83206">
        <w:rPr>
          <w:rStyle w:val="Hyperlink"/>
        </w:rPr>
        <w:t>www.meretevigen.dk</w:t>
      </w:r>
      <w:r w:rsidR="0068692E">
        <w:rPr>
          <w:rStyle w:val="Hyperlink"/>
        </w:rPr>
        <w:fldChar w:fldCharType="end"/>
      </w:r>
      <w:r w:rsidR="00CA4D09">
        <w:t>)</w:t>
      </w:r>
      <w:r>
        <w:t>.</w:t>
      </w:r>
    </w:p>
    <w:p w:rsidR="00822EC2" w:rsidRDefault="00822EC2" w:rsidP="00822EC2">
      <w:r>
        <w:t> </w:t>
      </w:r>
    </w:p>
    <w:p w:rsidR="00822EC2" w:rsidRDefault="00822EC2" w:rsidP="00822EC2">
      <w:r>
        <w:t xml:space="preserve">14.00-14.45 Besigtigelse og fortælling om Filsø v. Merete Vigen Hansen </w:t>
      </w:r>
      <w:r w:rsidR="00CA4D09">
        <w:t xml:space="preserve">(Freelance </w:t>
      </w:r>
      <w:r>
        <w:t>Kultur- og naturformidling</w:t>
      </w:r>
      <w:r w:rsidR="00CA4D09">
        <w:t>, medlem af</w:t>
      </w:r>
      <w:r w:rsidR="0064512F">
        <w:t xml:space="preserve"> Aage V Jensen Fondens bes</w:t>
      </w:r>
      <w:r w:rsidR="00D77FB7">
        <w:t>tyrelse for Filsø og hovedbestyrelsen for Danmarks Naturfredningsforening</w:t>
      </w:r>
      <w:r w:rsidR="00CA4D09">
        <w:t>)</w:t>
      </w:r>
      <w:r w:rsidR="0064512F">
        <w:t>.</w:t>
      </w:r>
    </w:p>
    <w:p w:rsidR="00822EC2" w:rsidRDefault="00822EC2" w:rsidP="00822EC2">
      <w:r>
        <w:t> </w:t>
      </w:r>
    </w:p>
    <w:p w:rsidR="00822EC2" w:rsidRDefault="00822EC2" w:rsidP="00822EC2">
      <w:r>
        <w:t>14.45-15.00  Kørsel til svineproducent Asger Pedersen, Nymindegabvej 181, Outrup.</w:t>
      </w:r>
    </w:p>
    <w:p w:rsidR="00822EC2" w:rsidRDefault="00FD3E56" w:rsidP="00822EC2">
      <w:r>
        <w:rPr>
          <w:noProof/>
          <w:lang w:eastAsia="da-DK"/>
        </w:rPr>
        <w:drawing>
          <wp:anchor distT="0" distB="0" distL="114300" distR="114300" simplePos="0" relativeHeight="251663360" behindDoc="0" locked="0" layoutInCell="1" allowOverlap="1" wp14:anchorId="22EC27A1" wp14:editId="58B9045C">
            <wp:simplePos x="0" y="0"/>
            <wp:positionH relativeFrom="column">
              <wp:posOffset>3257355</wp:posOffset>
            </wp:positionH>
            <wp:positionV relativeFrom="paragraph">
              <wp:posOffset>114935</wp:posOffset>
            </wp:positionV>
            <wp:extent cx="1529715" cy="9277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3" r="27174" b="12560"/>
                    <a:stretch/>
                  </pic:blipFill>
                  <pic:spPr bwMode="auto">
                    <a:xfrm>
                      <a:off x="0" y="0"/>
                      <a:ext cx="1529715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EC2">
        <w:t> </w:t>
      </w:r>
    </w:p>
    <w:p w:rsidR="00FD3E56" w:rsidRDefault="00822EC2" w:rsidP="00822EC2">
      <w:r>
        <w:t xml:space="preserve">Orientering om projektområdet ved </w:t>
      </w:r>
      <w:r w:rsidR="00FD3E56">
        <w:t xml:space="preserve">Peter Stubkjær </w:t>
      </w:r>
    </w:p>
    <w:p w:rsidR="00822EC2" w:rsidRDefault="00FD3E56" w:rsidP="00822EC2">
      <w:r>
        <w:t>og Tommy</w:t>
      </w:r>
      <w:r w:rsidR="00822EC2">
        <w:t xml:space="preserve"> </w:t>
      </w:r>
      <w:r w:rsidR="0064512F">
        <w:t xml:space="preserve">i bussen </w:t>
      </w:r>
      <w:r w:rsidR="00822EC2">
        <w:t>undervejs.</w:t>
      </w:r>
    </w:p>
    <w:p w:rsidR="00822EC2" w:rsidRDefault="00822EC2" w:rsidP="00822EC2">
      <w:r>
        <w:t> </w:t>
      </w:r>
    </w:p>
    <w:p w:rsidR="00822EC2" w:rsidRDefault="00822EC2" w:rsidP="00822EC2">
      <w:r>
        <w:t>15.00-15.15  Kaffe + brød</w:t>
      </w:r>
    </w:p>
    <w:p w:rsidR="00822EC2" w:rsidRDefault="00822EC2" w:rsidP="00822EC2">
      <w:r>
        <w:t> </w:t>
      </w:r>
    </w:p>
    <w:p w:rsidR="00822EC2" w:rsidRDefault="00822EC2" w:rsidP="00822EC2">
      <w:r>
        <w:t>15.15-16.00  Projekt om areal</w:t>
      </w:r>
      <w:r w:rsidR="0064512F">
        <w:t>-</w:t>
      </w:r>
      <w:r>
        <w:t>regulering.</w:t>
      </w:r>
    </w:p>
    <w:p w:rsidR="00822EC2" w:rsidRDefault="00822EC2" w:rsidP="00822EC2">
      <w:r>
        <w:t>Asger Pedersen har været med i projektet om ny arealregulering. Temaet vil være den ny arealregulering</w:t>
      </w:r>
      <w:r w:rsidR="0064512F">
        <w:t xml:space="preserve"> </w:t>
      </w:r>
      <w:r>
        <w:t xml:space="preserve">med input fra </w:t>
      </w:r>
      <w:r w:rsidR="00D9733C">
        <w:t xml:space="preserve">deltagende </w:t>
      </w:r>
      <w:r>
        <w:t>landmand</w:t>
      </w:r>
      <w:r w:rsidR="00D9733C">
        <w:t xml:space="preserve"> Asger Pedersen</w:t>
      </w:r>
      <w:r>
        <w:t>,</w:t>
      </w:r>
      <w:r w:rsidR="00D9733C">
        <w:t xml:space="preserve"> lokal Miljørådgiver Peder Christian Thomsen (JYSK),</w:t>
      </w:r>
      <w:r>
        <w:t xml:space="preserve"> SEGES</w:t>
      </w:r>
      <w:r w:rsidR="00D9733C">
        <w:t xml:space="preserve"> Planter og Miljø</w:t>
      </w:r>
      <w:r>
        <w:t xml:space="preserve"> </w:t>
      </w:r>
      <w:r w:rsidR="0064512F">
        <w:t xml:space="preserve">(Irene) </w:t>
      </w:r>
      <w:r>
        <w:t>og</w:t>
      </w:r>
      <w:r w:rsidR="00D9733C">
        <w:t xml:space="preserve"> </w:t>
      </w:r>
      <w:r>
        <w:t>Miljøstyrelsen</w:t>
      </w:r>
      <w:r w:rsidR="0064512F">
        <w:t xml:space="preserve"> (</w:t>
      </w:r>
      <w:r w:rsidR="00D9733C">
        <w:t>Nikolaj Ludvigsen)</w:t>
      </w:r>
      <w:r>
        <w:t>.</w:t>
      </w:r>
    </w:p>
    <w:p w:rsidR="00822EC2" w:rsidRDefault="00822EC2" w:rsidP="00822EC2">
      <w:r>
        <w:t> </w:t>
      </w:r>
    </w:p>
    <w:p w:rsidR="00822EC2" w:rsidRDefault="00822EC2" w:rsidP="00822EC2">
      <w:r>
        <w:t>16.00-16.15  Kørsel til økolog Flemming Kristensen fra I/S Kristensen, Søndersøvej 80, 6854 Henne.</w:t>
      </w:r>
      <w:r w:rsidR="00D9733C">
        <w:t xml:space="preserve"> Evt. lidt kommentarer i bussen.</w:t>
      </w:r>
    </w:p>
    <w:p w:rsidR="00822EC2" w:rsidRDefault="00822EC2" w:rsidP="00822EC2">
      <w:r>
        <w:t> </w:t>
      </w:r>
    </w:p>
    <w:p w:rsidR="00822EC2" w:rsidRDefault="00822EC2" w:rsidP="00822EC2">
      <w:r>
        <w:t>16.15-17.00  Fokus på økologi – drøftelse af muligheder.</w:t>
      </w:r>
    </w:p>
    <w:p w:rsidR="00822EC2" w:rsidRDefault="00822EC2" w:rsidP="00822EC2">
      <w:r>
        <w:t>I/S Kirstensen driver et økologisk malkekvægbrug. Temaet for besøget er aftalt at være: udnyttelse og tab af N-ressourcen på økologiske landbrug. Hvilke overvejelser gør landmanden, og hvad viser forskningen?</w:t>
      </w:r>
    </w:p>
    <w:p w:rsidR="00822EC2" w:rsidRDefault="00822EC2" w:rsidP="00822EC2">
      <w:r>
        <w:t>Input fra landmand og forsker</w:t>
      </w:r>
      <w:r w:rsidR="00D9733C">
        <w:t xml:space="preserve"> (Professor Jørgen E Olesen, AU), vedr. målinger af udvaskning fra økologiske sædskifter med kløvergræs og </w:t>
      </w:r>
      <w:proofErr w:type="spellStart"/>
      <w:r w:rsidR="00D9733C">
        <w:t>indtænkning</w:t>
      </w:r>
      <w:proofErr w:type="spellEnd"/>
      <w:r w:rsidR="00D9733C">
        <w:t xml:space="preserve"> af virkemidler til at </w:t>
      </w:r>
      <w:proofErr w:type="gramStart"/>
      <w:r w:rsidR="00D9733C">
        <w:t>holde</w:t>
      </w:r>
      <w:proofErr w:type="gramEnd"/>
      <w:r w:rsidR="00D9733C">
        <w:t xml:space="preserve"> på kvælstof</w:t>
      </w:r>
      <w:r>
        <w:t>.</w:t>
      </w:r>
    </w:p>
    <w:p w:rsidR="00822EC2" w:rsidRDefault="00822EC2" w:rsidP="00822EC2">
      <w:r>
        <w:t>17.00-17.15  Kørsel</w:t>
      </w:r>
    </w:p>
    <w:p w:rsidR="00822EC2" w:rsidRDefault="00822EC2" w:rsidP="00822EC2">
      <w:r>
        <w:t> </w:t>
      </w:r>
    </w:p>
    <w:p w:rsidR="00822EC2" w:rsidRDefault="00822EC2" w:rsidP="00822EC2">
      <w:r>
        <w:t xml:space="preserve">17.15 -17.45 Stop ved formidlingspunkt Nøreng Plantage (Kærgaard Klitplantage), hvor Varde Kommune </w:t>
      </w:r>
      <w:r w:rsidR="00D9733C">
        <w:t>(v/</w:t>
      </w:r>
      <w:r w:rsidR="00D77FB7">
        <w:t xml:space="preserve"> Klaus B. Fries, teamleder for Natur og Park i Varde K</w:t>
      </w:r>
      <w:r w:rsidR="00D9733C">
        <w:t xml:space="preserve">ommune) </w:t>
      </w:r>
      <w:r>
        <w:t>orienterer om Naturpark Vesterhavet, formidlingsprojekt - fortællinger i naturen, og hvor der vil være mulighed for at se krondyr.</w:t>
      </w:r>
    </w:p>
    <w:p w:rsidR="00460F70" w:rsidRDefault="00460F70" w:rsidP="008948F1">
      <w:pPr>
        <w:rPr>
          <w:b/>
          <w:sz w:val="28"/>
        </w:rPr>
      </w:pPr>
    </w:p>
    <w:p w:rsidR="00EA1FCA" w:rsidRDefault="00D9733C" w:rsidP="008948F1">
      <w:pPr>
        <w:rPr>
          <w:b/>
          <w:sz w:val="28"/>
        </w:rPr>
      </w:pPr>
      <w:r>
        <w:rPr>
          <w:b/>
          <w:sz w:val="28"/>
        </w:rPr>
        <w:t>Tilbage v</w:t>
      </w:r>
      <w:r w:rsidR="00FD3E56">
        <w:rPr>
          <w:b/>
          <w:sz w:val="28"/>
        </w:rPr>
        <w:t>ed Nymindegab kro omkring kl 18.</w:t>
      </w:r>
    </w:p>
    <w:p w:rsidR="00FD3E56" w:rsidRPr="00822EC2" w:rsidRDefault="004D2C5F" w:rsidP="005E35BD">
      <w:pPr>
        <w:rPr>
          <w:b/>
          <w:sz w:val="28"/>
        </w:rPr>
      </w:pPr>
      <w:bookmarkStart w:id="0" w:name="_GoBack"/>
      <w:r w:rsidRPr="004D2C5F"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-803275</wp:posOffset>
            </wp:positionH>
            <wp:positionV relativeFrom="paragraph">
              <wp:posOffset>-559435</wp:posOffset>
            </wp:positionV>
            <wp:extent cx="6652260" cy="8587740"/>
            <wp:effectExtent l="0" t="0" r="0" b="3810"/>
            <wp:wrapTight wrapText="bothSides">
              <wp:wrapPolygon edited="0">
                <wp:start x="0" y="0"/>
                <wp:lineTo x="0" y="21562"/>
                <wp:lineTo x="20598" y="21562"/>
                <wp:lineTo x="20598" y="21466"/>
                <wp:lineTo x="21526" y="21226"/>
                <wp:lineTo x="21526" y="20747"/>
                <wp:lineTo x="20598" y="20699"/>
                <wp:lineTo x="21526" y="20460"/>
                <wp:lineTo x="21526" y="19166"/>
                <wp:lineTo x="20598" y="19166"/>
                <wp:lineTo x="21526" y="18878"/>
                <wp:lineTo x="21526" y="18399"/>
                <wp:lineTo x="20598" y="18399"/>
                <wp:lineTo x="21526" y="18112"/>
                <wp:lineTo x="21526" y="17633"/>
                <wp:lineTo x="20598" y="17633"/>
                <wp:lineTo x="21526" y="17345"/>
                <wp:lineTo x="21526" y="16866"/>
                <wp:lineTo x="20598" y="16866"/>
                <wp:lineTo x="21526" y="16579"/>
                <wp:lineTo x="21526" y="16099"/>
                <wp:lineTo x="20598" y="16099"/>
                <wp:lineTo x="21526" y="15812"/>
                <wp:lineTo x="21526" y="15333"/>
                <wp:lineTo x="20598" y="15333"/>
                <wp:lineTo x="21526" y="15045"/>
                <wp:lineTo x="21526" y="14566"/>
                <wp:lineTo x="20598" y="14566"/>
                <wp:lineTo x="21526" y="14279"/>
                <wp:lineTo x="21526" y="13799"/>
                <wp:lineTo x="20598" y="13799"/>
                <wp:lineTo x="21526" y="13512"/>
                <wp:lineTo x="21526" y="12266"/>
                <wp:lineTo x="20598" y="12266"/>
                <wp:lineTo x="21526" y="11979"/>
                <wp:lineTo x="21526" y="10733"/>
                <wp:lineTo x="20598" y="10733"/>
                <wp:lineTo x="21526" y="10445"/>
                <wp:lineTo x="21526" y="9966"/>
                <wp:lineTo x="20598" y="9966"/>
                <wp:lineTo x="21526" y="9679"/>
                <wp:lineTo x="21526" y="7666"/>
                <wp:lineTo x="20598" y="7666"/>
                <wp:lineTo x="21526" y="7379"/>
                <wp:lineTo x="21526" y="6900"/>
                <wp:lineTo x="21031" y="6900"/>
                <wp:lineTo x="21526" y="6516"/>
                <wp:lineTo x="215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85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D3E56" w:rsidRPr="00822EC2" w:rsidSect="00991A97">
      <w:footerReference w:type="default" r:id="rId18"/>
      <w:headerReference w:type="first" r:id="rId19"/>
      <w:footerReference w:type="first" r:id="rId20"/>
      <w:pgSz w:w="11906" w:h="16838"/>
      <w:pgMar w:top="1985" w:right="2268" w:bottom="1985" w:left="1985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5B3" w:rsidRDefault="009A55B3" w:rsidP="00C03289">
      <w:r>
        <w:separator/>
      </w:r>
    </w:p>
  </w:endnote>
  <w:endnote w:type="continuationSeparator" w:id="0">
    <w:p w:rsidR="009A55B3" w:rsidRDefault="009A55B3" w:rsidP="00C03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11"/>
      <w:gridCol w:w="5658"/>
    </w:tblGrid>
    <w:tr w:rsidR="005B321C" w:rsidTr="00991A97">
      <w:trPr>
        <w:trHeight w:val="1283"/>
      </w:trPr>
      <w:tc>
        <w:tcPr>
          <w:tcW w:w="2211" w:type="dxa"/>
        </w:tcPr>
        <w:p w:rsidR="005B321C" w:rsidRDefault="005B321C" w:rsidP="00963D07">
          <w:pPr>
            <w:pStyle w:val="Footer"/>
          </w:pPr>
          <w:r>
            <w:rPr>
              <w:noProof/>
              <w:lang w:eastAsia="da-DK"/>
            </w:rPr>
            <w:drawing>
              <wp:anchor distT="0" distB="0" distL="114300" distR="114300" simplePos="0" relativeHeight="251661312" behindDoc="0" locked="0" layoutInCell="1" allowOverlap="1" wp14:anchorId="2AC784A2" wp14:editId="43381165">
                <wp:simplePos x="0" y="0"/>
                <wp:positionH relativeFrom="column">
                  <wp:posOffset>-64770</wp:posOffset>
                </wp:positionH>
                <wp:positionV relativeFrom="paragraph">
                  <wp:posOffset>460228</wp:posOffset>
                </wp:positionV>
                <wp:extent cx="1045845" cy="397510"/>
                <wp:effectExtent l="0" t="0" r="0" b="2540"/>
                <wp:wrapNone/>
                <wp:docPr id="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eader_test1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9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5845" cy="397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658" w:type="dxa"/>
        </w:tcPr>
        <w:p w:rsidR="005B321C" w:rsidRDefault="005B321C" w:rsidP="00963D07">
          <w:pPr>
            <w:pStyle w:val="Footer"/>
            <w:rPr>
              <w:rFonts w:cs="Arial"/>
              <w:sz w:val="16"/>
              <w:szCs w:val="16"/>
            </w:rPr>
          </w:pPr>
        </w:p>
        <w:p w:rsidR="005B321C" w:rsidRDefault="005B321C" w:rsidP="00963D07">
          <w:pPr>
            <w:pStyle w:val="Footer"/>
            <w:rPr>
              <w:rFonts w:cs="Arial"/>
              <w:sz w:val="16"/>
              <w:szCs w:val="16"/>
            </w:rPr>
          </w:pPr>
        </w:p>
        <w:p w:rsidR="005B321C" w:rsidRDefault="005B321C" w:rsidP="00F4301C">
          <w:pPr>
            <w:pStyle w:val="Footer"/>
            <w:jc w:val="right"/>
          </w:pPr>
        </w:p>
        <w:p w:rsidR="005B321C" w:rsidRDefault="005B321C" w:rsidP="00991A97">
          <w:pPr>
            <w:pStyle w:val="Footer"/>
            <w:tabs>
              <w:tab w:val="left" w:pos="1080"/>
            </w:tabs>
          </w:pPr>
          <w:r>
            <w:tab/>
          </w:r>
          <w:r>
            <w:tab/>
          </w:r>
        </w:p>
        <w:p w:rsidR="005B321C" w:rsidRDefault="009A55B3" w:rsidP="00F4301C">
          <w:pPr>
            <w:pStyle w:val="Footer"/>
            <w:jc w:val="right"/>
          </w:pPr>
          <w:hyperlink r:id="rId2" w:history="1">
            <w:r w:rsidR="005B321C" w:rsidRPr="00553751">
              <w:rPr>
                <w:rStyle w:val="Hyperlink"/>
                <w:rFonts w:cs="Arial"/>
                <w:sz w:val="16"/>
                <w:szCs w:val="16"/>
              </w:rPr>
              <w:t>www.dnmark.org</w:t>
            </w:r>
          </w:hyperlink>
          <w:r w:rsidR="005B321C">
            <w:rPr>
              <w:rFonts w:cs="Arial"/>
              <w:sz w:val="16"/>
              <w:szCs w:val="16"/>
            </w:rPr>
            <w:t xml:space="preserve">            </w:t>
          </w:r>
          <w:sdt>
            <w:sdtPr>
              <w:id w:val="-887020204"/>
              <w:docPartObj>
                <w:docPartGallery w:val="Page Numbers (Bottom of Page)"/>
                <w:docPartUnique/>
              </w:docPartObj>
            </w:sdtPr>
            <w:sdtEndPr/>
            <w:sdtContent>
              <w:r w:rsidR="0016270B">
                <w:fldChar w:fldCharType="begin"/>
              </w:r>
              <w:r w:rsidR="0016270B">
                <w:instrText xml:space="preserve"> PAGE   \* MERGEFORMAT </w:instrText>
              </w:r>
              <w:r w:rsidR="0016270B">
                <w:fldChar w:fldCharType="separate"/>
              </w:r>
              <w:r w:rsidR="004D2C5F">
                <w:rPr>
                  <w:noProof/>
                </w:rPr>
                <w:t>2</w:t>
              </w:r>
              <w:r w:rsidR="0016270B">
                <w:rPr>
                  <w:noProof/>
                </w:rPr>
                <w:fldChar w:fldCharType="end"/>
              </w:r>
            </w:sdtContent>
          </w:sdt>
        </w:p>
        <w:p w:rsidR="005B321C" w:rsidRDefault="005B321C" w:rsidP="00963D07">
          <w:pPr>
            <w:pStyle w:val="Footer"/>
            <w:rPr>
              <w:noProof/>
              <w:lang w:eastAsia="da-DK"/>
            </w:rPr>
          </w:pPr>
        </w:p>
      </w:tc>
    </w:tr>
  </w:tbl>
  <w:p w:rsidR="005B321C" w:rsidRDefault="005B321C">
    <w:pPr>
      <w:pStyle w:val="Footer"/>
      <w:jc w:val="right"/>
    </w:pPr>
  </w:p>
  <w:p w:rsidR="005B321C" w:rsidRDefault="005B321C">
    <w:pPr>
      <w:pStyle w:val="Footer"/>
    </w:pPr>
  </w:p>
  <w:p w:rsidR="005B321C" w:rsidRDefault="005B321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3723759"/>
      <w:docPartObj>
        <w:docPartGallery w:val="Page Numbers (Bottom of Page)"/>
        <w:docPartUnique/>
      </w:docPartObj>
    </w:sdtPr>
    <w:sdtEndPr/>
    <w:sdtContent>
      <w:p w:rsidR="005B321C" w:rsidRDefault="0016270B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2C5F">
          <w:rPr>
            <w:noProof/>
          </w:rPr>
          <w:t>1</w:t>
        </w:r>
        <w:r>
          <w:rPr>
            <w:noProof/>
          </w:rPr>
          <w:fldChar w:fldCharType="end"/>
        </w:r>
      </w:p>
      <w:p w:rsidR="005B321C" w:rsidRDefault="005B321C">
        <w:pPr>
          <w:pStyle w:val="Footer"/>
          <w:jc w:val="right"/>
          <w:rPr>
            <w:noProof/>
          </w:rPr>
        </w:pPr>
      </w:p>
      <w:p w:rsidR="005B321C" w:rsidRDefault="009A55B3">
        <w:pPr>
          <w:pStyle w:val="Footer"/>
          <w:jc w:val="right"/>
        </w:pPr>
      </w:p>
    </w:sdtContent>
  </w:sdt>
  <w:p w:rsidR="005B321C" w:rsidRDefault="005B321C">
    <w:pPr>
      <w:pStyle w:val="Footer"/>
    </w:pPr>
  </w:p>
  <w:p w:rsidR="005B321C" w:rsidRDefault="005B32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5B3" w:rsidRDefault="009A55B3" w:rsidP="00C03289">
      <w:r>
        <w:separator/>
      </w:r>
    </w:p>
  </w:footnote>
  <w:footnote w:type="continuationSeparator" w:id="0">
    <w:p w:rsidR="009A55B3" w:rsidRDefault="009A55B3" w:rsidP="00C032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21C" w:rsidRDefault="005B321C">
    <w:pPr>
      <w:pStyle w:val="Header"/>
    </w:pPr>
    <w:r>
      <w:rPr>
        <w:noProof/>
        <w:lang w:eastAsia="da-DK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-367640</wp:posOffset>
          </wp:positionH>
          <wp:positionV relativeFrom="paragraph">
            <wp:posOffset>-26339</wp:posOffset>
          </wp:positionV>
          <wp:extent cx="5117602" cy="542545"/>
          <wp:effectExtent l="0" t="0" r="698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p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7602" cy="542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5CE239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EE20F5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E063E12"/>
    <w:multiLevelType w:val="hybridMultilevel"/>
    <w:tmpl w:val="D88E3FE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E6E82"/>
    <w:multiLevelType w:val="multilevel"/>
    <w:tmpl w:val="B1E894EE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5FE6611"/>
    <w:multiLevelType w:val="hybridMultilevel"/>
    <w:tmpl w:val="701EB4AC"/>
    <w:lvl w:ilvl="0" w:tplc="0406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68E6956"/>
    <w:multiLevelType w:val="multilevel"/>
    <w:tmpl w:val="8F2897EE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8AF321F"/>
    <w:multiLevelType w:val="multilevel"/>
    <w:tmpl w:val="226875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2C819B6"/>
    <w:multiLevelType w:val="multilevel"/>
    <w:tmpl w:val="319A2A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364E1F1F"/>
    <w:multiLevelType w:val="hybridMultilevel"/>
    <w:tmpl w:val="57C8295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94375C9"/>
    <w:multiLevelType w:val="multilevel"/>
    <w:tmpl w:val="A7D07C70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4200457C"/>
    <w:multiLevelType w:val="hybridMultilevel"/>
    <w:tmpl w:val="C8A4CB2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6E05267"/>
    <w:multiLevelType w:val="multilevel"/>
    <w:tmpl w:val="A3101D6E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51613E65"/>
    <w:multiLevelType w:val="hybridMultilevel"/>
    <w:tmpl w:val="E3EA41B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4A628B8"/>
    <w:multiLevelType w:val="multilevel"/>
    <w:tmpl w:val="072EDA20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5F353683"/>
    <w:multiLevelType w:val="multilevel"/>
    <w:tmpl w:val="B1A0DEAA"/>
    <w:lvl w:ilvl="0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5">
    <w:nsid w:val="68EF725F"/>
    <w:multiLevelType w:val="multilevel"/>
    <w:tmpl w:val="B5529CDA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6A673A0A"/>
    <w:multiLevelType w:val="multilevel"/>
    <w:tmpl w:val="54C0B734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72B549BD"/>
    <w:multiLevelType w:val="multilevel"/>
    <w:tmpl w:val="55E24F0C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7FEC4B52"/>
    <w:multiLevelType w:val="multilevel"/>
    <w:tmpl w:val="D10655E0"/>
    <w:lvl w:ilvl="0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13"/>
  </w:num>
  <w:num w:numId="5">
    <w:abstractNumId w:val="15"/>
  </w:num>
  <w:num w:numId="6">
    <w:abstractNumId w:val="16"/>
  </w:num>
  <w:num w:numId="7">
    <w:abstractNumId w:val="5"/>
  </w:num>
  <w:num w:numId="8">
    <w:abstractNumId w:val="18"/>
  </w:num>
  <w:num w:numId="9">
    <w:abstractNumId w:val="17"/>
  </w:num>
  <w:num w:numId="10">
    <w:abstractNumId w:val="11"/>
  </w:num>
  <w:num w:numId="11">
    <w:abstractNumId w:val="9"/>
  </w:num>
  <w:num w:numId="12">
    <w:abstractNumId w:val="3"/>
  </w:num>
  <w:num w:numId="13">
    <w:abstractNumId w:val="7"/>
  </w:num>
  <w:num w:numId="14">
    <w:abstractNumId w:val="14"/>
  </w:num>
  <w:num w:numId="15">
    <w:abstractNumId w:val="6"/>
  </w:num>
  <w:num w:numId="16">
    <w:abstractNumId w:val="2"/>
  </w:num>
  <w:num w:numId="17">
    <w:abstractNumId w:val="12"/>
  </w:num>
  <w:num w:numId="18">
    <w:abstractNumId w:val="8"/>
  </w:num>
  <w:num w:numId="19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1304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8C1"/>
    <w:rsid w:val="00006E17"/>
    <w:rsid w:val="00012427"/>
    <w:rsid w:val="00021EC4"/>
    <w:rsid w:val="00036556"/>
    <w:rsid w:val="000371E8"/>
    <w:rsid w:val="000570D4"/>
    <w:rsid w:val="00062975"/>
    <w:rsid w:val="00070876"/>
    <w:rsid w:val="0007621B"/>
    <w:rsid w:val="000848FC"/>
    <w:rsid w:val="00090AEE"/>
    <w:rsid w:val="00090F04"/>
    <w:rsid w:val="000B1707"/>
    <w:rsid w:val="000B3D06"/>
    <w:rsid w:val="000C6C09"/>
    <w:rsid w:val="000F5F47"/>
    <w:rsid w:val="00103B00"/>
    <w:rsid w:val="0012059D"/>
    <w:rsid w:val="00130C03"/>
    <w:rsid w:val="001378CC"/>
    <w:rsid w:val="00140D7C"/>
    <w:rsid w:val="0016270B"/>
    <w:rsid w:val="00164637"/>
    <w:rsid w:val="00182F57"/>
    <w:rsid w:val="001962DC"/>
    <w:rsid w:val="001C749E"/>
    <w:rsid w:val="001D6DD1"/>
    <w:rsid w:val="001D7566"/>
    <w:rsid w:val="001D7F01"/>
    <w:rsid w:val="001E445F"/>
    <w:rsid w:val="001E575E"/>
    <w:rsid w:val="00212006"/>
    <w:rsid w:val="00217420"/>
    <w:rsid w:val="002556D5"/>
    <w:rsid w:val="00263E0C"/>
    <w:rsid w:val="00294FAA"/>
    <w:rsid w:val="002A0C8C"/>
    <w:rsid w:val="002B3BCB"/>
    <w:rsid w:val="002B60E0"/>
    <w:rsid w:val="002E5C28"/>
    <w:rsid w:val="002E6CA8"/>
    <w:rsid w:val="002F1225"/>
    <w:rsid w:val="002F76CF"/>
    <w:rsid w:val="0032210F"/>
    <w:rsid w:val="00347828"/>
    <w:rsid w:val="0035540F"/>
    <w:rsid w:val="003B5157"/>
    <w:rsid w:val="003B73BE"/>
    <w:rsid w:val="003C61D2"/>
    <w:rsid w:val="003C6AB6"/>
    <w:rsid w:val="003D776A"/>
    <w:rsid w:val="003D7CE0"/>
    <w:rsid w:val="003E6312"/>
    <w:rsid w:val="00402CF8"/>
    <w:rsid w:val="00404AE8"/>
    <w:rsid w:val="00410F28"/>
    <w:rsid w:val="00412958"/>
    <w:rsid w:val="004425DD"/>
    <w:rsid w:val="00460F70"/>
    <w:rsid w:val="0047362E"/>
    <w:rsid w:val="00476003"/>
    <w:rsid w:val="00491642"/>
    <w:rsid w:val="004A205C"/>
    <w:rsid w:val="004A7E5D"/>
    <w:rsid w:val="004B080B"/>
    <w:rsid w:val="004C1B26"/>
    <w:rsid w:val="004D2C5F"/>
    <w:rsid w:val="00507DDD"/>
    <w:rsid w:val="0051203F"/>
    <w:rsid w:val="00524FD4"/>
    <w:rsid w:val="005312E1"/>
    <w:rsid w:val="005357E6"/>
    <w:rsid w:val="0054304B"/>
    <w:rsid w:val="005542A3"/>
    <w:rsid w:val="00567AEE"/>
    <w:rsid w:val="005A35E2"/>
    <w:rsid w:val="005B1F04"/>
    <w:rsid w:val="005B321C"/>
    <w:rsid w:val="005C5FCE"/>
    <w:rsid w:val="005C68FE"/>
    <w:rsid w:val="005E1313"/>
    <w:rsid w:val="005E35BD"/>
    <w:rsid w:val="00603824"/>
    <w:rsid w:val="00603A83"/>
    <w:rsid w:val="006075BC"/>
    <w:rsid w:val="00621FE8"/>
    <w:rsid w:val="0064512F"/>
    <w:rsid w:val="00650ECE"/>
    <w:rsid w:val="00654449"/>
    <w:rsid w:val="00655D7A"/>
    <w:rsid w:val="006626CD"/>
    <w:rsid w:val="006710D3"/>
    <w:rsid w:val="0068692E"/>
    <w:rsid w:val="006A3033"/>
    <w:rsid w:val="006A6E4C"/>
    <w:rsid w:val="006A6E74"/>
    <w:rsid w:val="006B377F"/>
    <w:rsid w:val="006F2B90"/>
    <w:rsid w:val="006F3015"/>
    <w:rsid w:val="00713DE2"/>
    <w:rsid w:val="00725A1A"/>
    <w:rsid w:val="00766F00"/>
    <w:rsid w:val="00767810"/>
    <w:rsid w:val="00775A9B"/>
    <w:rsid w:val="00781713"/>
    <w:rsid w:val="00781DDC"/>
    <w:rsid w:val="00787F09"/>
    <w:rsid w:val="0079286D"/>
    <w:rsid w:val="007A2B64"/>
    <w:rsid w:val="007B09E5"/>
    <w:rsid w:val="007C6E73"/>
    <w:rsid w:val="007D7E8C"/>
    <w:rsid w:val="007E31ED"/>
    <w:rsid w:val="007E6D41"/>
    <w:rsid w:val="007F2860"/>
    <w:rsid w:val="007F59F9"/>
    <w:rsid w:val="00801ACD"/>
    <w:rsid w:val="008053FF"/>
    <w:rsid w:val="00813036"/>
    <w:rsid w:val="00822EC2"/>
    <w:rsid w:val="008330A7"/>
    <w:rsid w:val="00845914"/>
    <w:rsid w:val="00845E5A"/>
    <w:rsid w:val="008469A7"/>
    <w:rsid w:val="00864110"/>
    <w:rsid w:val="00887C70"/>
    <w:rsid w:val="00893422"/>
    <w:rsid w:val="008948F1"/>
    <w:rsid w:val="0089663F"/>
    <w:rsid w:val="008A671B"/>
    <w:rsid w:val="008C2A85"/>
    <w:rsid w:val="008C676B"/>
    <w:rsid w:val="008D1DAA"/>
    <w:rsid w:val="008D2F91"/>
    <w:rsid w:val="008D46C7"/>
    <w:rsid w:val="00921463"/>
    <w:rsid w:val="00925154"/>
    <w:rsid w:val="00931B2E"/>
    <w:rsid w:val="009354E5"/>
    <w:rsid w:val="00937D44"/>
    <w:rsid w:val="0094160A"/>
    <w:rsid w:val="00947608"/>
    <w:rsid w:val="009523B2"/>
    <w:rsid w:val="00960EC4"/>
    <w:rsid w:val="00963D07"/>
    <w:rsid w:val="0097567D"/>
    <w:rsid w:val="00991A97"/>
    <w:rsid w:val="009A55B3"/>
    <w:rsid w:val="009B3211"/>
    <w:rsid w:val="009B7718"/>
    <w:rsid w:val="009D628B"/>
    <w:rsid w:val="009E39AA"/>
    <w:rsid w:val="009E7FD3"/>
    <w:rsid w:val="009F5929"/>
    <w:rsid w:val="00A22F84"/>
    <w:rsid w:val="00A25554"/>
    <w:rsid w:val="00A332E5"/>
    <w:rsid w:val="00A373AB"/>
    <w:rsid w:val="00A41602"/>
    <w:rsid w:val="00A4184C"/>
    <w:rsid w:val="00A4513F"/>
    <w:rsid w:val="00A46F3A"/>
    <w:rsid w:val="00A50226"/>
    <w:rsid w:val="00A61D97"/>
    <w:rsid w:val="00A87E7A"/>
    <w:rsid w:val="00A97416"/>
    <w:rsid w:val="00AA42E2"/>
    <w:rsid w:val="00AA495E"/>
    <w:rsid w:val="00AC3BEA"/>
    <w:rsid w:val="00AC5C7F"/>
    <w:rsid w:val="00AC6A99"/>
    <w:rsid w:val="00AD0E58"/>
    <w:rsid w:val="00AD0F80"/>
    <w:rsid w:val="00AE687B"/>
    <w:rsid w:val="00AF5770"/>
    <w:rsid w:val="00AF70C3"/>
    <w:rsid w:val="00B032E8"/>
    <w:rsid w:val="00B10E6F"/>
    <w:rsid w:val="00B1332E"/>
    <w:rsid w:val="00B22EBF"/>
    <w:rsid w:val="00B23D80"/>
    <w:rsid w:val="00B26B17"/>
    <w:rsid w:val="00B311F7"/>
    <w:rsid w:val="00B36A31"/>
    <w:rsid w:val="00B617BC"/>
    <w:rsid w:val="00B64706"/>
    <w:rsid w:val="00B81CA5"/>
    <w:rsid w:val="00B85408"/>
    <w:rsid w:val="00B9658B"/>
    <w:rsid w:val="00BA1AB7"/>
    <w:rsid w:val="00BA3B83"/>
    <w:rsid w:val="00BB3CCA"/>
    <w:rsid w:val="00BC20D4"/>
    <w:rsid w:val="00BE0A80"/>
    <w:rsid w:val="00BE2D40"/>
    <w:rsid w:val="00BE4416"/>
    <w:rsid w:val="00BF03B9"/>
    <w:rsid w:val="00BF76CF"/>
    <w:rsid w:val="00BF7C20"/>
    <w:rsid w:val="00C03289"/>
    <w:rsid w:val="00C2574A"/>
    <w:rsid w:val="00C31AD2"/>
    <w:rsid w:val="00C53081"/>
    <w:rsid w:val="00C62C9F"/>
    <w:rsid w:val="00C72DCA"/>
    <w:rsid w:val="00C853EE"/>
    <w:rsid w:val="00C87427"/>
    <w:rsid w:val="00C87F22"/>
    <w:rsid w:val="00CA47D7"/>
    <w:rsid w:val="00CA4D09"/>
    <w:rsid w:val="00CB032E"/>
    <w:rsid w:val="00CB4BF5"/>
    <w:rsid w:val="00CC2A99"/>
    <w:rsid w:val="00CC3FF7"/>
    <w:rsid w:val="00CC4F76"/>
    <w:rsid w:val="00CC6B57"/>
    <w:rsid w:val="00CD30A4"/>
    <w:rsid w:val="00CD4896"/>
    <w:rsid w:val="00CE1168"/>
    <w:rsid w:val="00CE120E"/>
    <w:rsid w:val="00D005B7"/>
    <w:rsid w:val="00D174BE"/>
    <w:rsid w:val="00D2707A"/>
    <w:rsid w:val="00D27B82"/>
    <w:rsid w:val="00D442B5"/>
    <w:rsid w:val="00D60C1C"/>
    <w:rsid w:val="00D62977"/>
    <w:rsid w:val="00D639C8"/>
    <w:rsid w:val="00D77FB7"/>
    <w:rsid w:val="00D83025"/>
    <w:rsid w:val="00D9733C"/>
    <w:rsid w:val="00D97856"/>
    <w:rsid w:val="00DB3888"/>
    <w:rsid w:val="00DE0A32"/>
    <w:rsid w:val="00DF7C42"/>
    <w:rsid w:val="00E044D1"/>
    <w:rsid w:val="00E16DF6"/>
    <w:rsid w:val="00E22C0C"/>
    <w:rsid w:val="00E278C1"/>
    <w:rsid w:val="00E40717"/>
    <w:rsid w:val="00E50A13"/>
    <w:rsid w:val="00E74685"/>
    <w:rsid w:val="00E80738"/>
    <w:rsid w:val="00E83087"/>
    <w:rsid w:val="00E83A50"/>
    <w:rsid w:val="00E943E1"/>
    <w:rsid w:val="00EA1FCA"/>
    <w:rsid w:val="00EA5FDA"/>
    <w:rsid w:val="00EC246B"/>
    <w:rsid w:val="00ED7223"/>
    <w:rsid w:val="00EE0CD3"/>
    <w:rsid w:val="00EE53C9"/>
    <w:rsid w:val="00F12F55"/>
    <w:rsid w:val="00F34C88"/>
    <w:rsid w:val="00F415D2"/>
    <w:rsid w:val="00F4179C"/>
    <w:rsid w:val="00F4301C"/>
    <w:rsid w:val="00F864A5"/>
    <w:rsid w:val="00F971A8"/>
    <w:rsid w:val="00FA4AA0"/>
    <w:rsid w:val="00FB01AB"/>
    <w:rsid w:val="00FB30E2"/>
    <w:rsid w:val="00FB6FB8"/>
    <w:rsid w:val="00FD0790"/>
    <w:rsid w:val="00FD3E56"/>
    <w:rsid w:val="00FD4190"/>
    <w:rsid w:val="00FD443F"/>
    <w:rsid w:val="00FE4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8F1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3289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289"/>
  </w:style>
  <w:style w:type="paragraph" w:styleId="Footer">
    <w:name w:val="footer"/>
    <w:basedOn w:val="Normal"/>
    <w:link w:val="FooterChar"/>
    <w:uiPriority w:val="99"/>
    <w:unhideWhenUsed/>
    <w:rsid w:val="00C03289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289"/>
  </w:style>
  <w:style w:type="paragraph" w:styleId="BalloonText">
    <w:name w:val="Balloon Text"/>
    <w:basedOn w:val="Normal"/>
    <w:link w:val="BalloonTextChar"/>
    <w:uiPriority w:val="99"/>
    <w:semiHidden/>
    <w:unhideWhenUsed/>
    <w:rsid w:val="00C032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2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03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9663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948F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053FF"/>
    <w:rPr>
      <w:color w:val="800080" w:themeColor="followedHyperlink"/>
      <w:u w:val="single"/>
    </w:rPr>
  </w:style>
  <w:style w:type="paragraph" w:styleId="ListNumber">
    <w:name w:val="List Number"/>
    <w:basedOn w:val="Normal"/>
    <w:uiPriority w:val="99"/>
    <w:semiHidden/>
    <w:unhideWhenUsed/>
    <w:rsid w:val="009B3211"/>
    <w:pPr>
      <w:numPr>
        <w:numId w:val="2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94160A"/>
    <w:pPr>
      <w:numPr>
        <w:numId w:val="3"/>
      </w:numPr>
      <w:contextualSpacing/>
    </w:pPr>
  </w:style>
  <w:style w:type="paragraph" w:customStyle="1" w:styleId="Default">
    <w:name w:val="Default"/>
    <w:rsid w:val="009416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60F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0F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0F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F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F7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8F1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3289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289"/>
  </w:style>
  <w:style w:type="paragraph" w:styleId="Footer">
    <w:name w:val="footer"/>
    <w:basedOn w:val="Normal"/>
    <w:link w:val="FooterChar"/>
    <w:uiPriority w:val="99"/>
    <w:unhideWhenUsed/>
    <w:rsid w:val="00C03289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289"/>
  </w:style>
  <w:style w:type="paragraph" w:styleId="BalloonText">
    <w:name w:val="Balloon Text"/>
    <w:basedOn w:val="Normal"/>
    <w:link w:val="BalloonTextChar"/>
    <w:uiPriority w:val="99"/>
    <w:semiHidden/>
    <w:unhideWhenUsed/>
    <w:rsid w:val="00C032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2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03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9663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948F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053FF"/>
    <w:rPr>
      <w:color w:val="800080" w:themeColor="followedHyperlink"/>
      <w:u w:val="single"/>
    </w:rPr>
  </w:style>
  <w:style w:type="paragraph" w:styleId="ListNumber">
    <w:name w:val="List Number"/>
    <w:basedOn w:val="Normal"/>
    <w:uiPriority w:val="99"/>
    <w:semiHidden/>
    <w:unhideWhenUsed/>
    <w:rsid w:val="009B3211"/>
    <w:pPr>
      <w:numPr>
        <w:numId w:val="2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94160A"/>
    <w:pPr>
      <w:numPr>
        <w:numId w:val="3"/>
      </w:numPr>
      <w:contextualSpacing/>
    </w:pPr>
  </w:style>
  <w:style w:type="paragraph" w:customStyle="1" w:styleId="Default">
    <w:name w:val="Default"/>
    <w:rsid w:val="009416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60F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0F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0F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F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F7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rdekommune.dk/" TargetMode="External"/><Relationship Id="rId13" Type="http://schemas.openxmlformats.org/officeDocument/2006/relationships/hyperlink" Target="http://www.meretevigen.dk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nymindegabkro.d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nymindegabkro.dk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nmark.org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da\AppData\Local\Microsoft\Windows\Temporary%20Internet%20Files\Content.Outlook\KOVJILL6\DNMARK_skabelon_v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DNMARK_skabelon_v1</Template>
  <TotalTime>0</TotalTime>
  <Pages>4</Pages>
  <Words>808</Words>
  <Characters>4935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Aarhus University</Company>
  <LinksUpToDate>false</LinksUpToDate>
  <CharactersWithSpaces>5732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tda</dc:creator>
  <cp:lastModifiedBy>Tommy Dalgaard</cp:lastModifiedBy>
  <cp:revision>2</cp:revision>
  <cp:lastPrinted>2015-02-26T11:05:00Z</cp:lastPrinted>
  <dcterms:created xsi:type="dcterms:W3CDTF">2015-03-05T11:09:00Z</dcterms:created>
  <dcterms:modified xsi:type="dcterms:W3CDTF">2015-03-05T11:09:00Z</dcterms:modified>
</cp:coreProperties>
</file>